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F7E5F" w:rsidRPr="0071158A" w:rsidRDefault="003B358A">
      <w:pPr>
        <w:sectPr w:rsidR="000F7E5F" w:rsidRPr="0071158A" w:rsidSect="007F2FAB">
          <w:headerReference w:type="default" r:id="rId12"/>
          <w:footerReference w:type="default" r:id="rId13"/>
          <w:pgSz w:w="16839" w:h="11907" w:orient="landscape" w:code="9"/>
          <w:pgMar w:top="1440" w:right="1134" w:bottom="1440" w:left="1134" w:header="709" w:footer="709" w:gutter="0"/>
          <w:cols w:space="708"/>
          <w:docGrid w:linePitch="360"/>
        </w:sectPr>
      </w:pPr>
      <w:r>
        <w:rPr>
          <w:noProof/>
          <w:sz w:val="24"/>
          <w:szCs w:val="24"/>
          <w:lang w:eastAsia="da-DK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-297009</wp:posOffset>
                </wp:positionH>
                <wp:positionV relativeFrom="paragraph">
                  <wp:posOffset>5977719</wp:posOffset>
                </wp:positionV>
                <wp:extent cx="9918387" cy="281940"/>
                <wp:effectExtent l="0" t="0" r="6985" b="2286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8387" cy="281940"/>
                          <a:chOff x="0" y="0"/>
                          <a:chExt cx="9919006" cy="281940"/>
                        </a:xfrm>
                      </wpg:grpSpPr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062"/>
                            <a:ext cx="887159" cy="21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00D2" w:rsidRPr="00B00C4B" w:rsidRDefault="007100D2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AARHUS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8233" y="63063"/>
                            <a:ext cx="752969" cy="21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00D2" w:rsidRPr="00B00C4B" w:rsidRDefault="007100D2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OSLO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10975" y="63062"/>
                            <a:ext cx="899681" cy="21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00D2" w:rsidRPr="00B00C4B" w:rsidRDefault="007100D2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SAIGON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404611" y="63062"/>
                            <a:ext cx="1119887" cy="21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00D2" w:rsidRPr="00B00C4B" w:rsidRDefault="007100D2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STAVANGER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196" y="63062"/>
                            <a:ext cx="772851" cy="218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00D2" w:rsidRPr="00B00C4B" w:rsidRDefault="007100D2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MALMÖ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67856" y="63060"/>
                            <a:ext cx="851150" cy="21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00D2" w:rsidRPr="00B00C4B" w:rsidRDefault="007100D2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5C49A0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VIENNA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5433" y="63062"/>
                            <a:ext cx="1324515" cy="21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00D2" w:rsidRPr="00B00C4B" w:rsidRDefault="007100D2" w:rsidP="003B358A">
                              <w:pPr>
                                <w:tabs>
                                  <w:tab w:val="left" w:pos="1843"/>
                                  <w:tab w:val="left" w:pos="2410"/>
                                  <w:tab w:val="left" w:pos="3969"/>
                                  <w:tab w:val="left" w:pos="4536"/>
                                  <w:tab w:val="left" w:pos="6237"/>
                                  <w:tab w:val="left" w:pos="6804"/>
                                  <w:tab w:val="left" w:pos="8364"/>
                                  <w:tab w:val="left" w:pos="8931"/>
                                </w:tabs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00C4B">
                                <w:rPr>
                                  <w:rFonts w:eastAsia="Calibri" w:cstheme="minorBidi"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COPENHAGEN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Straight Connector 27"/>
                        <wps:cNvCnPr/>
                        <wps:spPr>
                          <a:xfrm>
                            <a:off x="1072056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>
                            <a:off x="2963918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>
                            <a:off x="4351283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>
                            <a:off x="5596759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Straight Connector 32"/>
                        <wps:cNvCnPr/>
                        <wps:spPr>
                          <a:xfrm>
                            <a:off x="7062952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Straight Connector 33"/>
                        <wps:cNvCnPr/>
                        <wps:spPr>
                          <a:xfrm>
                            <a:off x="8828690" y="0"/>
                            <a:ext cx="0" cy="2819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3" o:spid="_x0000_s1026" style="position:absolute;margin-left:-23.4pt;margin-top:470.7pt;width:781pt;height:22.2pt;z-index:251714560;mso-position-horizontal-relative:margin;mso-width-relative:margin" coordsize="99190,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630;width:8871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7100D2" w:rsidRPr="00B00C4B" w:rsidRDefault="007100D2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AARHUS</w:t>
                        </w:r>
                      </w:p>
                    </w:txbxContent>
                  </v:textbox>
                </v:shape>
                <v:shape id="_x0000_s1028" type="#_x0000_t202" style="position:absolute;left:46382;top:630;width:7530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7100D2" w:rsidRPr="00B00C4B" w:rsidRDefault="007100D2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OSLO</w:t>
                        </w:r>
                      </w:p>
                    </w:txbxContent>
                  </v:textbox>
                </v:shape>
                <v:shape id="_x0000_s1029" type="#_x0000_t202" style="position:absolute;left:59109;top:630;width:8997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7100D2" w:rsidRPr="00B00C4B" w:rsidRDefault="007100D2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SAIGON</w:t>
                        </w:r>
                      </w:p>
                    </w:txbxContent>
                  </v:textbox>
                </v:shape>
                <v:shape id="_x0000_s1030" type="#_x0000_t202" style="position:absolute;left:74046;top:630;width:11198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7100D2" w:rsidRPr="00B00C4B" w:rsidRDefault="007100D2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STAVANGER</w:t>
                        </w:r>
                      </w:p>
                    </w:txbxContent>
                  </v:textbox>
                </v:shape>
                <v:shape id="_x0000_s1031" type="#_x0000_t202" style="position:absolute;left:32781;top:630;width:7729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7100D2" w:rsidRPr="00B00C4B" w:rsidRDefault="007100D2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MALMÖ</w:t>
                        </w:r>
                      </w:p>
                    </w:txbxContent>
                  </v:textbox>
                </v:shape>
                <v:shape id="_x0000_s1032" type="#_x0000_t202" style="position:absolute;left:90678;top:630;width:8512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7100D2" w:rsidRPr="00B00C4B" w:rsidRDefault="007100D2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C49A0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VIENNA</w:t>
                        </w:r>
                      </w:p>
                    </w:txbxContent>
                  </v:textbox>
                </v:shape>
                <v:shape id="_x0000_s1033" type="#_x0000_t202" style="position:absolute;left:13454;top:630;width:13245;height:2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7100D2" w:rsidRPr="00B00C4B" w:rsidRDefault="007100D2" w:rsidP="003B358A">
                        <w:pPr>
                          <w:tabs>
                            <w:tab w:val="left" w:pos="1843"/>
                            <w:tab w:val="left" w:pos="2410"/>
                            <w:tab w:val="left" w:pos="3969"/>
                            <w:tab w:val="left" w:pos="4536"/>
                            <w:tab w:val="left" w:pos="6237"/>
                            <w:tab w:val="left" w:pos="6804"/>
                            <w:tab w:val="left" w:pos="8364"/>
                            <w:tab w:val="left" w:pos="8931"/>
                          </w:tabs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00C4B">
                          <w:rPr>
                            <w:rFonts w:eastAsia="Calibri" w:cstheme="minorBidi"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COPENHAGEN</w:t>
                        </w:r>
                      </w:p>
                    </w:txbxContent>
                  </v:textbox>
                </v:shape>
                <v:line id="Straight Connector 27" o:spid="_x0000_s1034" style="position:absolute;visibility:visible;mso-wrap-style:square" from="10720,0" to="10720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u82cMAAADbAAAADwAAAGRycy9kb3ducmV2LnhtbESPzWrDMBCE74G8g9hAb4kcF+riWjGh&#10;TamviQvpcbHWP8RauZYau29fFQI5DjPzDZPls+nFlUbXWVaw3UQgiCurO24UfJbv62cQziNr7C2T&#10;gl9ykO+WiwxTbSc+0vXkGxEg7FJU0Ho/pFK6qiWDbmMH4uDVdjTogxwbqUecAtz0Mo6iJ2mw47DQ&#10;4kCvLVWX049RUPvv0h0oSY7n6FB9FZePN3o8K/WwmvcvIDzN/h6+tQutIE7g/0v4AXL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bvNnDAAAA2wAAAA8AAAAAAAAAAAAA&#10;AAAAoQIAAGRycy9kb3ducmV2LnhtbFBLBQYAAAAABAAEAPkAAACRAwAAAAA=&#10;" strokecolor="white [3212]"/>
                <v:line id="Straight Connector 28" o:spid="_x0000_s1035" style="position:absolute;visibility:visible;mso-wrap-style:square" from="29639,0" to="29639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Qoq7wAAADbAAAADwAAAGRycy9kb3ducmV2LnhtbERPyw7BQBTdS/zD5ErsmCJByhDxCFsq&#10;YXnTudpG5051BvX3ZiGxPDnv+bIxpXhR7QrLCgb9CARxanXBmYJzsutNQTiPrLG0TAo+5GC5aLfm&#10;GGv75iO9Tj4TIYRdjApy76tYSpfmZND1bUUcuJutDfoA60zqGt8h3JRyGEVjabDg0JBjReuc0vvp&#10;aRTc/CNxW5pMjpdom14P9/2GRhelup1mNQPhqfF/8c990AqGYWz4En6AX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5YQoq7wAAADbAAAADwAAAAAAAAAAAAAAAAChAgAA&#10;ZHJzL2Rvd25yZXYueG1sUEsFBgAAAAAEAAQA+QAAAIoDAAAAAA==&#10;" strokecolor="white [3212]"/>
                <v:line id="Straight Connector 29" o:spid="_x0000_s1036" style="position:absolute;visibility:visible;mso-wrap-style:square" from="43512,0" to="43512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iNMMEAAADbAAAADwAAAGRycy9kb3ducmV2LnhtbESPzarCMBSE94LvEI5wd5qq4E81iqgX&#10;3WoFXR6aY1tsTmoTtb69uXDB5TAz3zDzZWNK8aTaFZYV9HsRCOLU6oIzBafktzsB4TyyxtIyKXiT&#10;g+Wi3ZpjrO2LD/Q8+kwECLsYFeTeV7GULs3JoOvZijh4V1sb9EHWmdQ1vgLclHIQRSNpsOCwkGNF&#10;65zS2/FhFFz9PXFbGo8P52ibXva33YaGZ6V+Os1qBsJT47/h//ZeKxhM4e9L+AFy8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yI0wwQAAANsAAAAPAAAAAAAAAAAAAAAA&#10;AKECAABkcnMvZG93bnJldi54bWxQSwUGAAAAAAQABAD5AAAAjwMAAAAA&#10;" strokecolor="white [3212]"/>
                <v:line id="Straight Connector 31" o:spid="_x0000_s1037" style="position:absolute;visibility:visible;mso-wrap-style:square" from="55967,0" to="55967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cX678AAADbAAAADwAAAGRycy9kb3ducmV2LnhtbESPSwvCMBCE74L/IazgTVMVVKpRxAd6&#10;9QF6XJq1LTab2kSt/94IgsdhZr5hpvPaFOJJlcstK+h1IxDEidU5pwpOx01nDMJ5ZI2FZVLwJgfz&#10;WbMxxVjbF+/pefCpCBB2MSrIvC9jKV2SkUHXtSVx8K62MuiDrFKpK3wFuClkP4qG0mDOYSHDkpYZ&#10;JbfDwyi4+vvRrWk02p+jdXLZ3bYrGpyVarfqxQSEp9r/w7/2TisY9OD7JfwAOf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WcX678AAADbAAAADwAAAAAAAAAAAAAAAACh&#10;AgAAZHJzL2Rvd25yZXYueG1sUEsFBgAAAAAEAAQA+QAAAI0DAAAAAA==&#10;" strokecolor="white [3212]"/>
                <v:line id="Straight Connector 32" o:spid="_x0000_s1038" style="position:absolute;visibility:visible;mso-wrap-style:square" from="70629,0" to="70629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WJnL8AAADbAAAADwAAAGRycy9kb3ducmV2LnhtbESPSwvCMBCE74L/IazgTVMVVKpRxAd6&#10;9QF6XJq1LTab2kSt/94IgsdhZr5hpvPaFOJJlcstK+h1IxDEidU5pwpOx01nDMJ5ZI2FZVLwJgfz&#10;WbMxxVjbF+/pefCpCBB2MSrIvC9jKV2SkUHXtSVx8K62MuiDrFKpK3wFuClkP4qG0mDOYSHDkpYZ&#10;JbfDwyi4+vvRrWk02p+jdXLZ3bYrGpyVarfqxQSEp9r/w7/2TisY9OH7JfwAOf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bWJnL8AAADbAAAADwAAAAAAAAAAAAAAAACh&#10;AgAAZHJzL2Rvd25yZXYueG1sUEsFBgAAAAAEAAQA+QAAAI0DAAAAAA==&#10;" strokecolor="white [3212]"/>
                <v:line id="Straight Connector 33" o:spid="_x0000_s1039" style="position:absolute;visibility:visible;mso-wrap-style:square" from="88286,0" to="88286,2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ksB8AAAADbAAAADwAAAGRycy9kb3ducmV2LnhtbESPQYvCMBSE7wv+h/AEb2vqFlSqUcRV&#10;9KoV9Phonm2xealN1PrvjSB4HGbmG2Y6b00l7tS40rKCQT8CQZxZXXKu4JCuf8cgnEfWWFkmBU9y&#10;MJ91fqaYaPvgHd33PhcBwi5BBYX3dSKlywoy6Pq2Jg7e2TYGfZBNLnWDjwA3lfyLoqE0WHJYKLCm&#10;ZUHZZX8zCs7+mroVjUa7Y7TKTtvL5p/io1K9bruYgPDU+m/4095qBXEM7y/hB8j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75LAfAAAAA2wAAAA8AAAAAAAAAAAAAAAAA&#10;oQIAAGRycy9kb3ducmV2LnhtbFBLBQYAAAAABAAEAPkAAACOAwAAAAA=&#10;" strokecolor="white [3212]"/>
                <w10:wrap anchorx="margin"/>
              </v:group>
            </w:pict>
          </mc:Fallback>
        </mc:AlternateContent>
      </w:r>
      <w:r w:rsidR="00B00C4B" w:rsidRPr="0071158A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33664" behindDoc="1" locked="0" layoutInCell="1" allowOverlap="1" wp14:anchorId="59512CF4" wp14:editId="1A3677F1">
            <wp:simplePos x="0" y="0"/>
            <wp:positionH relativeFrom="column">
              <wp:posOffset>-782955</wp:posOffset>
            </wp:positionH>
            <wp:positionV relativeFrom="paragraph">
              <wp:posOffset>693420</wp:posOffset>
            </wp:positionV>
            <wp:extent cx="6731635" cy="2191385"/>
            <wp:effectExtent l="0" t="0" r="0" b="0"/>
            <wp:wrapNone/>
            <wp:docPr id="12" name="Picture 1" descr="D:\Phucboy\Red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ucboy\Redbox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2191385"/>
                    </a:xfrm>
                    <a:prstGeom prst="rect">
                      <a:avLst/>
                    </a:prstGeom>
                    <a:solidFill>
                      <a:srgbClr val="E3323D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7E3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DB9CF1" wp14:editId="1E20B18E">
                <wp:simplePos x="0" y="0"/>
                <wp:positionH relativeFrom="column">
                  <wp:posOffset>-731520</wp:posOffset>
                </wp:positionH>
                <wp:positionV relativeFrom="paragraph">
                  <wp:posOffset>5652135</wp:posOffset>
                </wp:positionV>
                <wp:extent cx="10711180" cy="1014730"/>
                <wp:effectExtent l="0" t="0" r="13970" b="33020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1180" cy="101473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  <a:alpha val="77000"/>
                          </a:schemeClr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/>
                      </wps:spPr>
                      <wps:txbx>
                        <w:txbxContent>
                          <w:p w:rsidR="007100D2" w:rsidRPr="00A35A28" w:rsidRDefault="007100D2" w:rsidP="00A35A28">
                            <w:r w:rsidRPr="00A35A2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40" style="position:absolute;margin-left:-57.6pt;margin-top:445.05pt;width:843.4pt;height:79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" fillcolor="black [3200]" stroked="f" strokeweight="1pt">
                <v:fill opacity="50372f"/>
                <v:shadow on="t" color="#7f7f7f [1601]" opacity=".5" offset="1pt"/>
                <v:textbox>
                  <w:txbxContent>
                    <w:p w:rsidR="007100D2" w:rsidRPr="00A35A28" w:rsidRDefault="007100D2" w:rsidP="00A35A28">
                      <w:r w:rsidRPr="00A35A28"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02622" w:rsidRPr="0071158A">
        <w:rPr>
          <w:noProof/>
          <w:sz w:val="24"/>
          <w:szCs w:val="24"/>
          <w:lang w:eastAsia="da-DK"/>
        </w:rPr>
        <w:drawing>
          <wp:anchor distT="0" distB="0" distL="114300" distR="114300" simplePos="0" relativeHeight="251630589" behindDoc="1" locked="0" layoutInCell="1" allowOverlap="1" wp14:anchorId="67484C8E" wp14:editId="5BADD7B9">
            <wp:simplePos x="0" y="0"/>
            <wp:positionH relativeFrom="column">
              <wp:posOffset>-779145</wp:posOffset>
            </wp:positionH>
            <wp:positionV relativeFrom="paragraph">
              <wp:posOffset>-914400</wp:posOffset>
            </wp:positionV>
            <wp:extent cx="11907520" cy="7835265"/>
            <wp:effectExtent l="0" t="0" r="0" b="0"/>
            <wp:wrapNone/>
            <wp:docPr id="6" name="Picture 0" descr="Front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ront P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7520" cy="783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C1D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1812925</wp:posOffset>
                </wp:positionV>
                <wp:extent cx="3853180" cy="789940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180" cy="789940"/>
                        </a:xfrm>
                        <a:prstGeom prst="rect">
                          <a:avLst/>
                        </a:prstGeom>
                        <a:solidFill>
                          <a:srgbClr val="EB2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0D2" w:rsidRPr="00F54667" w:rsidRDefault="007100D2" w:rsidP="00F54667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</w:p>
                          <w:p w:rsidR="007100D2" w:rsidRPr="0071158A" w:rsidRDefault="007100D2" w:rsidP="001D3822">
                            <w:pPr>
                              <w:suppressOverlap/>
                              <w:rPr>
                                <w:color w:val="FFFFFF"/>
                                <w:sz w:val="24"/>
                              </w:rPr>
                            </w:pPr>
                            <w:r w:rsidRPr="0071158A">
                              <w:rPr>
                                <w:color w:val="FFFFFF"/>
                                <w:sz w:val="24"/>
                              </w:rPr>
                              <w:t>FOA</w:t>
                            </w:r>
                          </w:p>
                          <w:p w:rsidR="007100D2" w:rsidRPr="00F54667" w:rsidRDefault="007100D2" w:rsidP="001D3822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margin-left:-34.3pt;margin-top:142.75pt;width:303.4pt;height:62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" fillcolor="#eb2c3a" stroked="f">
                <v:textbox>
                  <w:txbxContent>
                    <w:p w:rsidR="007100D2" w:rsidRPr="00F54667" w:rsidRDefault="007100D2" w:rsidP="00F54667">
                      <w:pPr>
                        <w:rPr>
                          <w:color w:val="FFFFFF"/>
                          <w:sz w:val="24"/>
                        </w:rPr>
                      </w:pPr>
                    </w:p>
                    <w:p w:rsidR="007100D2" w:rsidRPr="0071158A" w:rsidRDefault="007100D2" w:rsidP="001D3822">
                      <w:pPr>
                        <w:suppressOverlap/>
                        <w:rPr>
                          <w:color w:val="FFFFFF"/>
                          <w:sz w:val="24"/>
                        </w:rPr>
                      </w:pPr>
                      <w:r w:rsidRPr="0071158A">
                        <w:rPr>
                          <w:color w:val="FFFFFF"/>
                          <w:sz w:val="24"/>
                        </w:rPr>
                        <w:t>FOA</w:t>
                      </w:r>
                    </w:p>
                    <w:p w:rsidR="007100D2" w:rsidRPr="00F54667" w:rsidRDefault="007100D2" w:rsidP="001D3822">
                      <w:pPr>
                        <w:rPr>
                          <w:color w:val="FFFFF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4C1D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899160</wp:posOffset>
                </wp:positionV>
                <wp:extent cx="3736975" cy="755015"/>
                <wp:effectExtent l="0" t="0" r="0" b="698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755015"/>
                        </a:xfrm>
                        <a:prstGeom prst="rect">
                          <a:avLst/>
                        </a:prstGeom>
                        <a:solidFill>
                          <a:srgbClr val="EB2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0D2" w:rsidRPr="0071158A" w:rsidRDefault="007100D2" w:rsidP="001D3822">
                            <w:pPr>
                              <w:rPr>
                                <w:color w:val="FFFFFF"/>
                                <w:sz w:val="36"/>
                              </w:rPr>
                            </w:pPr>
                            <w:r w:rsidRPr="0071158A">
                              <w:rPr>
                                <w:color w:val="FFFFFF"/>
                                <w:sz w:val="36"/>
                              </w:rPr>
                              <w:t>Befolkningsundersøgelse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2" type="#_x0000_t202" style="position:absolute;margin-left:-34.3pt;margin-top:70.8pt;width:294.25pt;height:59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" fillcolor="#eb2c3a" stroked="f">
                <v:textbox>
                  <w:txbxContent>
                    <w:p w:rsidR="007100D2" w:rsidRPr="0071158A" w:rsidRDefault="007100D2" w:rsidP="001D3822">
                      <w:pPr>
                        <w:rPr>
                          <w:color w:val="FFFFFF"/>
                          <w:sz w:val="36"/>
                        </w:rPr>
                      </w:pPr>
                      <w:r w:rsidRPr="0071158A">
                        <w:rPr>
                          <w:color w:val="FFFFFF"/>
                          <w:sz w:val="36"/>
                        </w:rPr>
                        <w:t>Befolkningsundersøgelse</w:t>
                      </w:r>
                    </w:p>
                  </w:txbxContent>
                </v:textbox>
              </v:shape>
            </w:pict>
          </mc:Fallback>
        </mc:AlternateContent>
      </w:r>
      <w:r w:rsidR="00634C1D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299" distR="114299" simplePos="0" relativeHeight="251644928" behindDoc="0" locked="0" layoutInCell="1" allowOverlap="1">
                <wp:simplePos x="0" y="0"/>
                <wp:positionH relativeFrom="column">
                  <wp:posOffset>3455669</wp:posOffset>
                </wp:positionH>
                <wp:positionV relativeFrom="paragraph">
                  <wp:posOffset>899160</wp:posOffset>
                </wp:positionV>
                <wp:extent cx="0" cy="1703705"/>
                <wp:effectExtent l="0" t="0" r="19050" b="10795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03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EE67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72.1pt;margin-top:70.8pt;width:0;height:134.15pt;z-index:251644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" strokecolor="white"/>
            </w:pict>
          </mc:Fallback>
        </mc:AlternateContent>
      </w:r>
      <w:r w:rsidR="00634C1D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899160</wp:posOffset>
                </wp:positionV>
                <wp:extent cx="2190115" cy="537845"/>
                <wp:effectExtent l="0" t="0" r="63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537845"/>
                        </a:xfrm>
                        <a:prstGeom prst="rect">
                          <a:avLst/>
                        </a:prstGeom>
                        <a:solidFill>
                          <a:srgbClr val="EB2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0D2" w:rsidRPr="0071158A" w:rsidRDefault="007100D2" w:rsidP="001D3822">
                            <w:pPr>
                              <w:rPr>
                                <w:rStyle w:val="Style7"/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71158A">
                              <w:rPr>
                                <w:color w:val="FFFFFF"/>
                                <w:sz w:val="24"/>
                              </w:rPr>
                              <w:t>19015</w:t>
                            </w:r>
                          </w:p>
                          <w:p w:rsidR="007100D2" w:rsidRPr="001D3822" w:rsidRDefault="007100D2" w:rsidP="001D38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3" type="#_x0000_t202" style="position:absolute;margin-left:277.1pt;margin-top:70.8pt;width:172.45pt;height:42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" fillcolor="#eb2c3a" stroked="f">
                <v:textbox>
                  <w:txbxContent>
                    <w:p w:rsidR="007100D2" w:rsidRPr="0071158A" w:rsidRDefault="007100D2" w:rsidP="001D3822">
                      <w:pPr>
                        <w:rPr>
                          <w:rStyle w:val="Style7"/>
                          <w:color w:val="000000" w:themeColor="text1"/>
                          <w:sz w:val="36"/>
                          <w:szCs w:val="28"/>
                        </w:rPr>
                      </w:pPr>
                      <w:r w:rsidRPr="0071158A">
                        <w:rPr>
                          <w:color w:val="FFFFFF"/>
                          <w:sz w:val="24"/>
                        </w:rPr>
                        <w:t>19015</w:t>
                      </w:r>
                    </w:p>
                    <w:p w:rsidR="007100D2" w:rsidRPr="001D3822" w:rsidRDefault="007100D2" w:rsidP="001D3822"/>
                  </w:txbxContent>
                </v:textbox>
              </v:shape>
            </w:pict>
          </mc:Fallback>
        </mc:AlternateContent>
      </w:r>
      <w:r w:rsidR="00634C1D">
        <w:rPr>
          <w:noProof/>
          <w:sz w:val="24"/>
          <w:szCs w:val="24"/>
          <w:lang w:eastAsia="da-DK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3519170</wp:posOffset>
                </wp:positionH>
                <wp:positionV relativeFrom="paragraph">
                  <wp:posOffset>1812925</wp:posOffset>
                </wp:positionV>
                <wp:extent cx="2190115" cy="789940"/>
                <wp:effectExtent l="0" t="0" r="63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89940"/>
                        </a:xfrm>
                        <a:prstGeom prst="rect">
                          <a:avLst/>
                        </a:prstGeom>
                        <a:solidFill>
                          <a:srgbClr val="EB2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00D2" w:rsidRDefault="007100D2" w:rsidP="001D3822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</w:p>
                          <w:p w:rsidR="007100D2" w:rsidRPr="0071158A" w:rsidRDefault="007100D2" w:rsidP="001D3822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  <w:r w:rsidRPr="0071158A">
                              <w:rPr>
                                <w:color w:val="FFFFFF"/>
                                <w:sz w:val="24"/>
                              </w:rPr>
                              <w:t>12. feb 2015</w:t>
                            </w:r>
                          </w:p>
                          <w:p w:rsidR="007100D2" w:rsidRPr="00F54667" w:rsidRDefault="007100D2" w:rsidP="001D3822">
                            <w:pPr>
                              <w:rPr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4" type="#_x0000_t202" style="position:absolute;margin-left:277.1pt;margin-top:142.75pt;width:172.45pt;height:62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" fillcolor="#eb2c3a" stroked="f">
                <v:textbox>
                  <w:txbxContent>
                    <w:p w:rsidR="007100D2" w:rsidRDefault="007100D2" w:rsidP="001D3822">
                      <w:pPr>
                        <w:rPr>
                          <w:color w:val="FFFFFF"/>
                          <w:sz w:val="24"/>
                        </w:rPr>
                      </w:pPr>
                    </w:p>
                    <w:p w:rsidR="007100D2" w:rsidRPr="0071158A" w:rsidRDefault="007100D2" w:rsidP="001D3822">
                      <w:pPr>
                        <w:rPr>
                          <w:color w:val="FFFFFF"/>
                          <w:sz w:val="24"/>
                        </w:rPr>
                      </w:pPr>
                      <w:r w:rsidRPr="0071158A">
                        <w:rPr>
                          <w:color w:val="FFFFFF"/>
                          <w:sz w:val="24"/>
                        </w:rPr>
                        <w:t xml:space="preserve">12. </w:t>
                      </w:r>
                      <w:proofErr w:type="spellStart"/>
                      <w:r w:rsidRPr="0071158A">
                        <w:rPr>
                          <w:color w:val="FFFFFF"/>
                          <w:sz w:val="24"/>
                        </w:rPr>
                        <w:t>feb</w:t>
                      </w:r>
                      <w:proofErr w:type="spellEnd"/>
                      <w:r w:rsidRPr="0071158A">
                        <w:rPr>
                          <w:color w:val="FFFFFF"/>
                          <w:sz w:val="24"/>
                        </w:rPr>
                        <w:t xml:space="preserve"> 2015</w:t>
                      </w:r>
                    </w:p>
                    <w:p w:rsidR="007100D2" w:rsidRPr="00F54667" w:rsidRDefault="007100D2" w:rsidP="001D3822">
                      <w:pPr>
                        <w:rPr>
                          <w:color w:val="FFFFF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45AE" w:rsidRPr="0071158A">
        <w:rPr>
          <w:noProof/>
          <w:lang w:eastAsia="da-DK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7957820</wp:posOffset>
            </wp:positionH>
            <wp:positionV relativeFrom="paragraph">
              <wp:posOffset>-551815</wp:posOffset>
            </wp:positionV>
            <wp:extent cx="1216660" cy="254000"/>
            <wp:effectExtent l="19050" t="0" r="2540" b="0"/>
            <wp:wrapNone/>
            <wp:docPr id="5" name="Picture 3" descr="Epinio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pinion 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646">
        <w:rPr>
          <w:noProof/>
          <w:sz w:val="24"/>
          <w:szCs w:val="24"/>
          <w:lang w:val="en-US"/>
        </w:rPr>
        <w:t>t</w:t>
      </w:r>
    </w:p>
    <w:p w:rsidR="002B4C30" w:rsidRPr="0071158A" w:rsidRDefault="00EB45AE" w:rsidP="00347322">
      <w:pPr>
        <w:spacing w:before="600" w:after="600"/>
        <w:rPr>
          <w:color w:val="E3323D" w:themeColor="accent1"/>
          <w:sz w:val="44"/>
          <w:szCs w:val="44"/>
        </w:rPr>
      </w:pPr>
      <w:r w:rsidRPr="0071158A">
        <w:rPr>
          <w:noProof/>
          <w:color w:val="E3323D" w:themeColor="accent1"/>
          <w:sz w:val="44"/>
          <w:szCs w:val="44"/>
          <w:lang w:eastAsia="da-DK"/>
        </w:rPr>
        <w:lastRenderedPageBreak/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7867650</wp:posOffset>
            </wp:positionH>
            <wp:positionV relativeFrom="paragraph">
              <wp:posOffset>-654685</wp:posOffset>
            </wp:positionV>
            <wp:extent cx="1031875" cy="218440"/>
            <wp:effectExtent l="19050" t="0" r="0" b="0"/>
            <wp:wrapNone/>
            <wp:docPr id="8" name="Picture 10" descr="Epinio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pinion 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839" w:rsidRPr="0071158A">
        <w:rPr>
          <w:color w:val="E3323D" w:themeColor="accent1"/>
          <w:sz w:val="44"/>
          <w:szCs w:val="44"/>
        </w:rPr>
        <w:t>INDHOLDSFORTEGNELSE</w:t>
      </w:r>
    </w:p>
    <w:p w:rsidR="00F82A04" w:rsidRDefault="00F67830">
      <w:pPr>
        <w:pStyle w:val="Indholdsfortegnelse1"/>
        <w:rPr>
          <w:rFonts w:asciiTheme="minorHAnsi" w:eastAsiaTheme="minorEastAsia" w:hAnsiTheme="minorHAnsi" w:cstheme="minorBidi"/>
          <w:noProof/>
          <w:lang w:eastAsia="da-DK"/>
        </w:rPr>
      </w:pPr>
      <w:r>
        <w:rPr>
          <w:caps/>
        </w:rPr>
        <w:fldChar w:fldCharType="begin"/>
      </w:r>
      <w:r w:rsidR="00B6033B">
        <w:rPr>
          <w:caps/>
        </w:rPr>
        <w:instrText xml:space="preserve"> TOC \o "1-3" \h \z \u </w:instrText>
      </w:r>
      <w:r>
        <w:rPr>
          <w:caps/>
        </w:rPr>
        <w:fldChar w:fldCharType="separate"/>
      </w:r>
      <w:hyperlink w:anchor="_Toc411942811" w:history="1">
        <w:r w:rsidR="00F82A04" w:rsidRPr="000211DD">
          <w:rPr>
            <w:rStyle w:val="Hyperlink"/>
            <w:rFonts w:ascii="Verdana" w:hAnsi="Verdana"/>
            <w:noProof/>
          </w:rPr>
          <w:t>1.</w:t>
        </w:r>
        <w:r w:rsidR="00F82A04">
          <w:rPr>
            <w:rFonts w:asciiTheme="minorHAnsi" w:eastAsiaTheme="minorEastAsia" w:hAnsiTheme="minorHAnsi" w:cstheme="minorBidi"/>
            <w:noProof/>
            <w:lang w:eastAsia="da-DK"/>
          </w:rPr>
          <w:tab/>
        </w:r>
        <w:r w:rsidR="00F82A04" w:rsidRPr="000211DD">
          <w:rPr>
            <w:rStyle w:val="Hyperlink"/>
            <w:noProof/>
          </w:rPr>
          <w:t>Kort om Epinion</w:t>
        </w:r>
        <w:r w:rsidR="00F82A04">
          <w:rPr>
            <w:noProof/>
            <w:webHidden/>
          </w:rPr>
          <w:tab/>
        </w:r>
        <w:r w:rsidR="00F82A04">
          <w:rPr>
            <w:noProof/>
            <w:webHidden/>
          </w:rPr>
          <w:fldChar w:fldCharType="begin"/>
        </w:r>
        <w:r w:rsidR="00F82A04">
          <w:rPr>
            <w:noProof/>
            <w:webHidden/>
          </w:rPr>
          <w:instrText xml:space="preserve"> PAGEREF _Toc411942811 \h </w:instrText>
        </w:r>
        <w:r w:rsidR="00F82A04">
          <w:rPr>
            <w:noProof/>
            <w:webHidden/>
          </w:rPr>
        </w:r>
        <w:r w:rsidR="00F82A04">
          <w:rPr>
            <w:noProof/>
            <w:webHidden/>
          </w:rPr>
          <w:fldChar w:fldCharType="separate"/>
        </w:r>
        <w:r w:rsidR="00F82A04">
          <w:rPr>
            <w:noProof/>
            <w:webHidden/>
          </w:rPr>
          <w:t>3</w:t>
        </w:r>
        <w:r w:rsidR="00F82A04">
          <w:rPr>
            <w:noProof/>
            <w:webHidden/>
          </w:rPr>
          <w:fldChar w:fldCharType="end"/>
        </w:r>
      </w:hyperlink>
    </w:p>
    <w:p w:rsidR="00F82A04" w:rsidRDefault="004D54C9">
      <w:pPr>
        <w:pStyle w:val="Indholdsfortegnelse1"/>
        <w:rPr>
          <w:rFonts w:asciiTheme="minorHAnsi" w:eastAsiaTheme="minorEastAsia" w:hAnsiTheme="minorHAnsi" w:cstheme="minorBidi"/>
          <w:noProof/>
          <w:lang w:eastAsia="da-DK"/>
        </w:rPr>
      </w:pPr>
      <w:hyperlink w:anchor="_Toc411942812" w:history="1">
        <w:r w:rsidR="00F82A04" w:rsidRPr="000211DD">
          <w:rPr>
            <w:rStyle w:val="Hyperlink"/>
            <w:rFonts w:ascii="Verdana" w:hAnsi="Verdana"/>
            <w:noProof/>
          </w:rPr>
          <w:t>2.</w:t>
        </w:r>
        <w:r w:rsidR="00F82A04">
          <w:rPr>
            <w:rFonts w:asciiTheme="minorHAnsi" w:eastAsiaTheme="minorEastAsia" w:hAnsiTheme="minorHAnsi" w:cstheme="minorBidi"/>
            <w:noProof/>
            <w:lang w:eastAsia="da-DK"/>
          </w:rPr>
          <w:tab/>
        </w:r>
        <w:r w:rsidR="00F82A04" w:rsidRPr="000211DD">
          <w:rPr>
            <w:rStyle w:val="Hyperlink"/>
            <w:noProof/>
          </w:rPr>
          <w:t>Baggrund</w:t>
        </w:r>
        <w:r w:rsidR="00F82A04">
          <w:rPr>
            <w:noProof/>
            <w:webHidden/>
          </w:rPr>
          <w:tab/>
        </w:r>
        <w:r w:rsidR="00F82A04">
          <w:rPr>
            <w:noProof/>
            <w:webHidden/>
          </w:rPr>
          <w:fldChar w:fldCharType="begin"/>
        </w:r>
        <w:r w:rsidR="00F82A04">
          <w:rPr>
            <w:noProof/>
            <w:webHidden/>
          </w:rPr>
          <w:instrText xml:space="preserve"> PAGEREF _Toc411942812 \h </w:instrText>
        </w:r>
        <w:r w:rsidR="00F82A04">
          <w:rPr>
            <w:noProof/>
            <w:webHidden/>
          </w:rPr>
        </w:r>
        <w:r w:rsidR="00F82A04">
          <w:rPr>
            <w:noProof/>
            <w:webHidden/>
          </w:rPr>
          <w:fldChar w:fldCharType="separate"/>
        </w:r>
        <w:r w:rsidR="00F82A04">
          <w:rPr>
            <w:noProof/>
            <w:webHidden/>
          </w:rPr>
          <w:t>4</w:t>
        </w:r>
        <w:r w:rsidR="00F82A04">
          <w:rPr>
            <w:noProof/>
            <w:webHidden/>
          </w:rPr>
          <w:fldChar w:fldCharType="end"/>
        </w:r>
      </w:hyperlink>
    </w:p>
    <w:p w:rsidR="00F82A04" w:rsidRDefault="004D54C9">
      <w:pPr>
        <w:pStyle w:val="Indholdsfortegnelse1"/>
        <w:rPr>
          <w:rFonts w:asciiTheme="minorHAnsi" w:eastAsiaTheme="minorEastAsia" w:hAnsiTheme="minorHAnsi" w:cstheme="minorBidi"/>
          <w:noProof/>
          <w:lang w:eastAsia="da-DK"/>
        </w:rPr>
      </w:pPr>
      <w:hyperlink w:anchor="_Toc411942813" w:history="1">
        <w:r w:rsidR="00F82A04" w:rsidRPr="000211DD">
          <w:rPr>
            <w:rStyle w:val="Hyperlink"/>
            <w:rFonts w:ascii="Verdana" w:hAnsi="Verdana"/>
            <w:noProof/>
          </w:rPr>
          <w:t>3.</w:t>
        </w:r>
        <w:r w:rsidR="00F82A04">
          <w:rPr>
            <w:rFonts w:asciiTheme="minorHAnsi" w:eastAsiaTheme="minorEastAsia" w:hAnsiTheme="minorHAnsi" w:cstheme="minorBidi"/>
            <w:noProof/>
            <w:lang w:eastAsia="da-DK"/>
          </w:rPr>
          <w:tab/>
        </w:r>
        <w:r w:rsidR="00F82A04" w:rsidRPr="000211DD">
          <w:rPr>
            <w:rStyle w:val="Hyperlink"/>
            <w:noProof/>
          </w:rPr>
          <w:t>Frekvenser</w:t>
        </w:r>
        <w:r w:rsidR="00F82A04">
          <w:rPr>
            <w:noProof/>
            <w:webHidden/>
          </w:rPr>
          <w:tab/>
        </w:r>
        <w:r w:rsidR="00F82A04">
          <w:rPr>
            <w:noProof/>
            <w:webHidden/>
          </w:rPr>
          <w:fldChar w:fldCharType="begin"/>
        </w:r>
        <w:r w:rsidR="00F82A04">
          <w:rPr>
            <w:noProof/>
            <w:webHidden/>
          </w:rPr>
          <w:instrText xml:space="preserve"> PAGEREF _Toc411942813 \h </w:instrText>
        </w:r>
        <w:r w:rsidR="00F82A04">
          <w:rPr>
            <w:noProof/>
            <w:webHidden/>
          </w:rPr>
        </w:r>
        <w:r w:rsidR="00F82A04">
          <w:rPr>
            <w:noProof/>
            <w:webHidden/>
          </w:rPr>
          <w:fldChar w:fldCharType="separate"/>
        </w:r>
        <w:r w:rsidR="00F82A04">
          <w:rPr>
            <w:noProof/>
            <w:webHidden/>
          </w:rPr>
          <w:t>5</w:t>
        </w:r>
        <w:r w:rsidR="00F82A04">
          <w:rPr>
            <w:noProof/>
            <w:webHidden/>
          </w:rPr>
          <w:fldChar w:fldCharType="end"/>
        </w:r>
      </w:hyperlink>
    </w:p>
    <w:p w:rsidR="00F82A04" w:rsidRDefault="004D54C9">
      <w:pPr>
        <w:pStyle w:val="Indholdsfortegnelse1"/>
        <w:rPr>
          <w:rFonts w:asciiTheme="minorHAnsi" w:eastAsiaTheme="minorEastAsia" w:hAnsiTheme="minorHAnsi" w:cstheme="minorBidi"/>
          <w:noProof/>
          <w:lang w:eastAsia="da-DK"/>
        </w:rPr>
      </w:pPr>
      <w:hyperlink w:anchor="_Toc411942814" w:history="1">
        <w:r w:rsidR="00F82A04" w:rsidRPr="000211DD">
          <w:rPr>
            <w:rStyle w:val="Hyperlink"/>
            <w:rFonts w:ascii="Verdana" w:hAnsi="Verdana"/>
            <w:noProof/>
          </w:rPr>
          <w:t>4.</w:t>
        </w:r>
        <w:r w:rsidR="00F82A04">
          <w:rPr>
            <w:rFonts w:asciiTheme="minorHAnsi" w:eastAsiaTheme="minorEastAsia" w:hAnsiTheme="minorHAnsi" w:cstheme="minorBidi"/>
            <w:noProof/>
            <w:lang w:eastAsia="da-DK"/>
          </w:rPr>
          <w:tab/>
        </w:r>
        <w:r w:rsidR="00F82A04" w:rsidRPr="000211DD">
          <w:rPr>
            <w:rStyle w:val="Hyperlink"/>
            <w:noProof/>
          </w:rPr>
          <w:t>Krydstabulering med køn</w:t>
        </w:r>
        <w:r w:rsidR="00F82A04">
          <w:rPr>
            <w:noProof/>
            <w:webHidden/>
          </w:rPr>
          <w:tab/>
        </w:r>
        <w:r w:rsidR="00F82A04">
          <w:rPr>
            <w:noProof/>
            <w:webHidden/>
          </w:rPr>
          <w:fldChar w:fldCharType="begin"/>
        </w:r>
        <w:r w:rsidR="00F82A04">
          <w:rPr>
            <w:noProof/>
            <w:webHidden/>
          </w:rPr>
          <w:instrText xml:space="preserve"> PAGEREF _Toc411942814 \h </w:instrText>
        </w:r>
        <w:r w:rsidR="00F82A04">
          <w:rPr>
            <w:noProof/>
            <w:webHidden/>
          </w:rPr>
        </w:r>
        <w:r w:rsidR="00F82A04">
          <w:rPr>
            <w:noProof/>
            <w:webHidden/>
          </w:rPr>
          <w:fldChar w:fldCharType="separate"/>
        </w:r>
        <w:r w:rsidR="00F82A04">
          <w:rPr>
            <w:noProof/>
            <w:webHidden/>
          </w:rPr>
          <w:t>6</w:t>
        </w:r>
        <w:r w:rsidR="00F82A04">
          <w:rPr>
            <w:noProof/>
            <w:webHidden/>
          </w:rPr>
          <w:fldChar w:fldCharType="end"/>
        </w:r>
      </w:hyperlink>
    </w:p>
    <w:p w:rsidR="00F82A04" w:rsidRDefault="004D54C9">
      <w:pPr>
        <w:pStyle w:val="Indholdsfortegnelse1"/>
        <w:rPr>
          <w:rFonts w:asciiTheme="minorHAnsi" w:eastAsiaTheme="minorEastAsia" w:hAnsiTheme="minorHAnsi" w:cstheme="minorBidi"/>
          <w:noProof/>
          <w:lang w:eastAsia="da-DK"/>
        </w:rPr>
      </w:pPr>
      <w:hyperlink w:anchor="_Toc411942815" w:history="1">
        <w:r w:rsidR="00F82A04" w:rsidRPr="000211DD">
          <w:rPr>
            <w:rStyle w:val="Hyperlink"/>
            <w:rFonts w:ascii="Verdana" w:hAnsi="Verdana"/>
            <w:noProof/>
          </w:rPr>
          <w:t>5.</w:t>
        </w:r>
        <w:r w:rsidR="00F82A04">
          <w:rPr>
            <w:rFonts w:asciiTheme="minorHAnsi" w:eastAsiaTheme="minorEastAsia" w:hAnsiTheme="minorHAnsi" w:cstheme="minorBidi"/>
            <w:noProof/>
            <w:lang w:eastAsia="da-DK"/>
          </w:rPr>
          <w:tab/>
        </w:r>
        <w:r w:rsidR="00F82A04" w:rsidRPr="000211DD">
          <w:rPr>
            <w:rStyle w:val="Hyperlink"/>
            <w:noProof/>
          </w:rPr>
          <w:t>Krydstabulering med  / Alder</w:t>
        </w:r>
        <w:r w:rsidR="00F82A04">
          <w:rPr>
            <w:noProof/>
            <w:webHidden/>
          </w:rPr>
          <w:tab/>
        </w:r>
        <w:r w:rsidR="00F82A04">
          <w:rPr>
            <w:noProof/>
            <w:webHidden/>
          </w:rPr>
          <w:fldChar w:fldCharType="begin"/>
        </w:r>
        <w:r w:rsidR="00F82A04">
          <w:rPr>
            <w:noProof/>
            <w:webHidden/>
          </w:rPr>
          <w:instrText xml:space="preserve"> PAGEREF _Toc411942815 \h </w:instrText>
        </w:r>
        <w:r w:rsidR="00F82A04">
          <w:rPr>
            <w:noProof/>
            <w:webHidden/>
          </w:rPr>
        </w:r>
        <w:r w:rsidR="00F82A04">
          <w:rPr>
            <w:noProof/>
            <w:webHidden/>
          </w:rPr>
          <w:fldChar w:fldCharType="separate"/>
        </w:r>
        <w:r w:rsidR="00F82A04">
          <w:rPr>
            <w:noProof/>
            <w:webHidden/>
          </w:rPr>
          <w:t>7</w:t>
        </w:r>
        <w:r w:rsidR="00F82A04">
          <w:rPr>
            <w:noProof/>
            <w:webHidden/>
          </w:rPr>
          <w:fldChar w:fldCharType="end"/>
        </w:r>
      </w:hyperlink>
    </w:p>
    <w:p w:rsidR="00F82A04" w:rsidRDefault="004D54C9">
      <w:pPr>
        <w:pStyle w:val="Indholdsfortegnelse1"/>
        <w:rPr>
          <w:rFonts w:asciiTheme="minorHAnsi" w:eastAsiaTheme="minorEastAsia" w:hAnsiTheme="minorHAnsi" w:cstheme="minorBidi"/>
          <w:noProof/>
          <w:lang w:eastAsia="da-DK"/>
        </w:rPr>
      </w:pPr>
      <w:hyperlink w:anchor="_Toc411942816" w:history="1">
        <w:r w:rsidR="00F82A04" w:rsidRPr="000211DD">
          <w:rPr>
            <w:rStyle w:val="Hyperlink"/>
            <w:rFonts w:ascii="Verdana" w:hAnsi="Verdana"/>
            <w:noProof/>
          </w:rPr>
          <w:t>6.</w:t>
        </w:r>
        <w:r w:rsidR="00F82A04">
          <w:rPr>
            <w:rFonts w:asciiTheme="minorHAnsi" w:eastAsiaTheme="minorEastAsia" w:hAnsiTheme="minorHAnsi" w:cstheme="minorBidi"/>
            <w:noProof/>
            <w:lang w:eastAsia="da-DK"/>
          </w:rPr>
          <w:tab/>
        </w:r>
        <w:r w:rsidR="00F82A04" w:rsidRPr="000211DD">
          <w:rPr>
            <w:rStyle w:val="Hyperlink"/>
            <w:noProof/>
          </w:rPr>
          <w:t>Krydstabulering med region</w:t>
        </w:r>
        <w:r w:rsidR="00F82A04">
          <w:rPr>
            <w:noProof/>
            <w:webHidden/>
          </w:rPr>
          <w:tab/>
        </w:r>
        <w:r w:rsidR="00F82A04">
          <w:rPr>
            <w:noProof/>
            <w:webHidden/>
          </w:rPr>
          <w:fldChar w:fldCharType="begin"/>
        </w:r>
        <w:r w:rsidR="00F82A04">
          <w:rPr>
            <w:noProof/>
            <w:webHidden/>
          </w:rPr>
          <w:instrText xml:space="preserve"> PAGEREF _Toc411942816 \h </w:instrText>
        </w:r>
        <w:r w:rsidR="00F82A04">
          <w:rPr>
            <w:noProof/>
            <w:webHidden/>
          </w:rPr>
        </w:r>
        <w:r w:rsidR="00F82A04">
          <w:rPr>
            <w:noProof/>
            <w:webHidden/>
          </w:rPr>
          <w:fldChar w:fldCharType="separate"/>
        </w:r>
        <w:r w:rsidR="00F82A04">
          <w:rPr>
            <w:noProof/>
            <w:webHidden/>
          </w:rPr>
          <w:t>8</w:t>
        </w:r>
        <w:r w:rsidR="00F82A04">
          <w:rPr>
            <w:noProof/>
            <w:webHidden/>
          </w:rPr>
          <w:fldChar w:fldCharType="end"/>
        </w:r>
      </w:hyperlink>
    </w:p>
    <w:p w:rsidR="00F82A04" w:rsidRDefault="004D54C9">
      <w:pPr>
        <w:pStyle w:val="Indholdsfortegnelse1"/>
        <w:rPr>
          <w:rFonts w:asciiTheme="minorHAnsi" w:eastAsiaTheme="minorEastAsia" w:hAnsiTheme="minorHAnsi" w:cstheme="minorBidi"/>
          <w:noProof/>
          <w:lang w:eastAsia="da-DK"/>
        </w:rPr>
      </w:pPr>
      <w:hyperlink w:anchor="_Toc411942817" w:history="1">
        <w:r w:rsidR="00F82A04" w:rsidRPr="000211DD">
          <w:rPr>
            <w:rStyle w:val="Hyperlink"/>
            <w:rFonts w:ascii="Verdana" w:hAnsi="Verdana"/>
            <w:noProof/>
          </w:rPr>
          <w:t>7.</w:t>
        </w:r>
        <w:r w:rsidR="00F82A04">
          <w:rPr>
            <w:rFonts w:asciiTheme="minorHAnsi" w:eastAsiaTheme="minorEastAsia" w:hAnsiTheme="minorHAnsi" w:cstheme="minorBidi"/>
            <w:noProof/>
            <w:lang w:eastAsia="da-DK"/>
          </w:rPr>
          <w:tab/>
        </w:r>
        <w:r w:rsidR="00F82A04" w:rsidRPr="000211DD">
          <w:rPr>
            <w:rStyle w:val="Hyperlink"/>
            <w:noProof/>
          </w:rPr>
          <w:t>Krydstabulering med uddannelse</w:t>
        </w:r>
        <w:r w:rsidR="00F82A04">
          <w:rPr>
            <w:noProof/>
            <w:webHidden/>
          </w:rPr>
          <w:tab/>
        </w:r>
        <w:r w:rsidR="00F82A04">
          <w:rPr>
            <w:noProof/>
            <w:webHidden/>
          </w:rPr>
          <w:fldChar w:fldCharType="begin"/>
        </w:r>
        <w:r w:rsidR="00F82A04">
          <w:rPr>
            <w:noProof/>
            <w:webHidden/>
          </w:rPr>
          <w:instrText xml:space="preserve"> PAGEREF _Toc411942817 \h </w:instrText>
        </w:r>
        <w:r w:rsidR="00F82A04">
          <w:rPr>
            <w:noProof/>
            <w:webHidden/>
          </w:rPr>
        </w:r>
        <w:r w:rsidR="00F82A04">
          <w:rPr>
            <w:noProof/>
            <w:webHidden/>
          </w:rPr>
          <w:fldChar w:fldCharType="separate"/>
        </w:r>
        <w:r w:rsidR="00F82A04">
          <w:rPr>
            <w:noProof/>
            <w:webHidden/>
          </w:rPr>
          <w:t>9</w:t>
        </w:r>
        <w:r w:rsidR="00F82A04">
          <w:rPr>
            <w:noProof/>
            <w:webHidden/>
          </w:rPr>
          <w:fldChar w:fldCharType="end"/>
        </w:r>
      </w:hyperlink>
    </w:p>
    <w:p w:rsidR="00F82A04" w:rsidRDefault="004D54C9">
      <w:pPr>
        <w:pStyle w:val="Indholdsfortegnelse1"/>
        <w:rPr>
          <w:rFonts w:asciiTheme="minorHAnsi" w:eastAsiaTheme="minorEastAsia" w:hAnsiTheme="minorHAnsi" w:cstheme="minorBidi"/>
          <w:noProof/>
          <w:lang w:eastAsia="da-DK"/>
        </w:rPr>
      </w:pPr>
      <w:hyperlink w:anchor="_Toc411942818" w:history="1">
        <w:r w:rsidR="00F82A04" w:rsidRPr="000211DD">
          <w:rPr>
            <w:rStyle w:val="Hyperlink"/>
            <w:rFonts w:ascii="Verdana" w:hAnsi="Verdana"/>
            <w:noProof/>
          </w:rPr>
          <w:t>8.</w:t>
        </w:r>
        <w:r w:rsidR="00F82A04">
          <w:rPr>
            <w:rFonts w:asciiTheme="minorHAnsi" w:eastAsiaTheme="minorEastAsia" w:hAnsiTheme="minorHAnsi" w:cstheme="minorBidi"/>
            <w:noProof/>
            <w:lang w:eastAsia="da-DK"/>
          </w:rPr>
          <w:tab/>
        </w:r>
        <w:r w:rsidR="00F82A04" w:rsidRPr="000211DD">
          <w:rPr>
            <w:rStyle w:val="Hyperlink"/>
            <w:noProof/>
          </w:rPr>
          <w:t>Krydstabulering med beskæftigelse</w:t>
        </w:r>
        <w:r w:rsidR="00F82A04">
          <w:rPr>
            <w:noProof/>
            <w:webHidden/>
          </w:rPr>
          <w:tab/>
        </w:r>
        <w:r w:rsidR="00F82A04">
          <w:rPr>
            <w:noProof/>
            <w:webHidden/>
          </w:rPr>
          <w:fldChar w:fldCharType="begin"/>
        </w:r>
        <w:r w:rsidR="00F82A04">
          <w:rPr>
            <w:noProof/>
            <w:webHidden/>
          </w:rPr>
          <w:instrText xml:space="preserve"> PAGEREF _Toc411942818 \h </w:instrText>
        </w:r>
        <w:r w:rsidR="00F82A04">
          <w:rPr>
            <w:noProof/>
            <w:webHidden/>
          </w:rPr>
        </w:r>
        <w:r w:rsidR="00F82A04">
          <w:rPr>
            <w:noProof/>
            <w:webHidden/>
          </w:rPr>
          <w:fldChar w:fldCharType="separate"/>
        </w:r>
        <w:r w:rsidR="00F82A04">
          <w:rPr>
            <w:noProof/>
            <w:webHidden/>
          </w:rPr>
          <w:t>10</w:t>
        </w:r>
        <w:r w:rsidR="00F82A04">
          <w:rPr>
            <w:noProof/>
            <w:webHidden/>
          </w:rPr>
          <w:fldChar w:fldCharType="end"/>
        </w:r>
      </w:hyperlink>
    </w:p>
    <w:p w:rsidR="000F7E5F" w:rsidRPr="0071158A" w:rsidRDefault="00F67830">
      <w:pPr>
        <w:rPr>
          <w:sz w:val="44"/>
          <w:szCs w:val="44"/>
        </w:rPr>
      </w:pPr>
      <w:r>
        <w:rPr>
          <w:caps/>
        </w:rPr>
        <w:fldChar w:fldCharType="end"/>
      </w:r>
      <w:r w:rsidR="000F7E5F" w:rsidRPr="0071158A">
        <w:rPr>
          <w:sz w:val="44"/>
          <w:szCs w:val="44"/>
        </w:rPr>
        <w:br w:type="page"/>
      </w:r>
    </w:p>
    <w:p w:rsidR="00490027" w:rsidRPr="0071158A" w:rsidRDefault="00490027" w:rsidP="00603638">
      <w:pPr>
        <w:pStyle w:val="Overskrift1"/>
      </w:pPr>
      <w:bookmarkStart w:id="1" w:name="_Toc272396448"/>
      <w:bookmarkStart w:id="2" w:name="_Toc411942811"/>
      <w:r w:rsidRPr="0071158A">
        <w:lastRenderedPageBreak/>
        <w:t xml:space="preserve">Kort om </w:t>
      </w:r>
      <w:bookmarkEnd w:id="1"/>
      <w:r w:rsidR="002B61E3" w:rsidRPr="00603638">
        <w:t>E</w:t>
      </w:r>
      <w:r w:rsidR="007E403F" w:rsidRPr="00603638">
        <w:t>pinion</w:t>
      </w:r>
      <w:bookmarkEnd w:id="2"/>
    </w:p>
    <w:p w:rsidR="006E21CF" w:rsidRPr="0071158A" w:rsidRDefault="006E21CF" w:rsidP="00425A44">
      <w:pPr>
        <w:pStyle w:val="Overskrift1"/>
        <w:sectPr w:rsidR="006E21CF" w:rsidRPr="0071158A" w:rsidSect="007F2FAB">
          <w:pgSz w:w="16839" w:h="11907" w:orient="landscape" w:code="9"/>
          <w:pgMar w:top="1440" w:right="1134" w:bottom="1440" w:left="1134" w:header="709" w:footer="709" w:gutter="0"/>
          <w:cols w:space="708"/>
          <w:docGrid w:linePitch="360"/>
        </w:sectPr>
      </w:pPr>
    </w:p>
    <w:p w:rsidR="00DD76C0" w:rsidRPr="00DD76C0" w:rsidRDefault="00DD76C0" w:rsidP="00DD76C0">
      <w:r w:rsidRPr="00DD76C0">
        <w:lastRenderedPageBreak/>
        <w:t xml:space="preserve">Epinions kerneforretning har gennem </w:t>
      </w:r>
      <w:r w:rsidR="00B05EBA">
        <w:t xml:space="preserve">mere end </w:t>
      </w:r>
      <w:r w:rsidRPr="00DD76C0">
        <w:t>10 år været faktabaserede konsulentydelser. Vi analyserer og rådgiver på baggrund af input fra organisationens stakeholdere – medarbejdere, borgere, medlemmer, kunder, samarbejdspartnere. Vi tilfører vores kunder værdi, fordi vores analyser og konklusioner er systematiske og veldokumenterede.</w:t>
      </w:r>
    </w:p>
    <w:p w:rsidR="00DD76C0" w:rsidRPr="00DD76C0" w:rsidRDefault="00DD76C0" w:rsidP="00DD76C0">
      <w:pPr>
        <w:rPr>
          <w:b/>
        </w:rPr>
      </w:pPr>
      <w:r w:rsidRPr="00DD76C0">
        <w:rPr>
          <w:b/>
        </w:rPr>
        <w:t>Vi leverer beslutningsgrundlag</w:t>
      </w:r>
    </w:p>
    <w:p w:rsidR="00DD76C0" w:rsidRPr="00DD76C0" w:rsidRDefault="00DD76C0" w:rsidP="00DD76C0">
      <w:r w:rsidRPr="00DD76C0">
        <w:t>Vi analyserer, strukturerer og beskriver “virkeligheden” i en handlingsanvisende form, så den kan understøtte evidensbaseret udvikling og skabe grundlaget for konstruktive beslutningsprocesser.</w:t>
      </w:r>
    </w:p>
    <w:p w:rsidR="00DD76C0" w:rsidRPr="00DD76C0" w:rsidRDefault="00DD76C0" w:rsidP="00DD76C0">
      <w:pPr>
        <w:rPr>
          <w:b/>
        </w:rPr>
      </w:pPr>
      <w:r w:rsidRPr="00DD76C0">
        <w:rPr>
          <w:b/>
        </w:rPr>
        <w:t>Vi fokuserer på metode</w:t>
      </w:r>
    </w:p>
    <w:p w:rsidR="00DD76C0" w:rsidRPr="00DD76C0" w:rsidRDefault="00DD76C0" w:rsidP="00DD76C0">
      <w:r w:rsidRPr="00DD76C0">
        <w:t>Fordi korrekt metodisk design og godt analysemæssigt håndværk er forudsætningen for at nå frem til holdbare konklusioner.</w:t>
      </w:r>
    </w:p>
    <w:p w:rsidR="00DD76C0" w:rsidRPr="00DD76C0" w:rsidRDefault="00DD76C0" w:rsidP="00DD76C0">
      <w:r w:rsidRPr="00DD76C0">
        <w:rPr>
          <w:b/>
        </w:rPr>
        <w:lastRenderedPageBreak/>
        <w:t>Vi skræddersyr gerne</w:t>
      </w:r>
    </w:p>
    <w:p w:rsidR="00DD76C0" w:rsidRPr="00DD76C0" w:rsidRDefault="00DD76C0" w:rsidP="00DD76C0">
      <w:pPr>
        <w:spacing w:after="0"/>
      </w:pPr>
      <w:r w:rsidRPr="00DD76C0">
        <w:t>Vores erfaring er, at mange kunder har nogle helt særlige behov. Derfor skræddersyr vi oftest vores ydelser til den enkelte problemstilling.</w:t>
      </w:r>
    </w:p>
    <w:p w:rsidR="00DD76C0" w:rsidRPr="00DD76C0" w:rsidRDefault="00DD76C0" w:rsidP="00DD76C0">
      <w:pPr>
        <w:spacing w:after="0"/>
        <w:rPr>
          <w:b/>
        </w:rPr>
      </w:pPr>
    </w:p>
    <w:p w:rsidR="00DD76C0" w:rsidRPr="00DD76C0" w:rsidRDefault="00DD76C0" w:rsidP="00DD76C0">
      <w:pPr>
        <w:rPr>
          <w:b/>
        </w:rPr>
      </w:pPr>
      <w:r w:rsidRPr="00DD76C0">
        <w:rPr>
          <w:b/>
        </w:rPr>
        <w:t>Vores ydelsespalet indeholder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Udvikling af analyse- og evalueringsdesign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Dataindsamling og dataanalyse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Statistisk analyse og kvalitativ analyse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Kundetilfredshed og markedsanalyse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Kommunikations- og medieanalyse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Medarbejderundersøgelser</w:t>
      </w:r>
    </w:p>
    <w:p w:rsidR="00DD76C0" w:rsidRPr="00DD76C0" w:rsidRDefault="00DD76C0" w:rsidP="00DD76C0">
      <w:pPr>
        <w:pStyle w:val="Listeafsnit"/>
        <w:numPr>
          <w:ilvl w:val="0"/>
          <w:numId w:val="8"/>
        </w:numPr>
        <w:spacing w:after="60"/>
        <w:ind w:left="714" w:hanging="357"/>
      </w:pPr>
      <w:r w:rsidRPr="00DD76C0">
        <w:t>Meningsmålinger og holdningsanalyse</w:t>
      </w:r>
    </w:p>
    <w:p w:rsidR="00DD76C0" w:rsidRPr="00DD76C0" w:rsidRDefault="00DD76C0" w:rsidP="00DD76C0">
      <w:pPr>
        <w:pStyle w:val="Listeafsnit"/>
        <w:spacing w:after="60"/>
        <w:ind w:left="714"/>
      </w:pPr>
    </w:p>
    <w:p w:rsidR="00DD76C0" w:rsidRPr="00DD76C0" w:rsidRDefault="00DD76C0" w:rsidP="00DD76C0">
      <w:pPr>
        <w:sectPr w:rsidR="00DD76C0" w:rsidRPr="00DD76C0" w:rsidSect="007F2FAB">
          <w:type w:val="continuous"/>
          <w:pgSz w:w="16839" w:h="11907" w:orient="landscape" w:code="9"/>
          <w:pgMar w:top="1440" w:right="1134" w:bottom="1440" w:left="1134" w:header="709" w:footer="709" w:gutter="0"/>
          <w:cols w:num="2" w:space="708"/>
          <w:docGrid w:linePitch="360"/>
        </w:sectPr>
      </w:pPr>
      <w:r w:rsidRPr="00DD76C0">
        <w:t xml:space="preserve">Læs mere på </w:t>
      </w:r>
      <w:hyperlink r:id="rId18" w:history="1">
        <w:r w:rsidRPr="00DD76C0">
          <w:rPr>
            <w:rStyle w:val="Hyperlink"/>
          </w:rPr>
          <w:t>www.epinion.dk</w:t>
        </w:r>
      </w:hyperlink>
    </w:p>
    <w:p w:rsidR="007E403F" w:rsidRPr="0071158A" w:rsidRDefault="007E403F"/>
    <w:p w:rsidR="007E403F" w:rsidRPr="0071158A" w:rsidRDefault="007E403F"/>
    <w:p w:rsidR="00490027" w:rsidRPr="0071158A" w:rsidRDefault="00490027">
      <w:r w:rsidRPr="0071158A">
        <w:br w:type="page"/>
      </w:r>
    </w:p>
    <w:p w:rsidR="00490027" w:rsidRPr="0071158A" w:rsidRDefault="00490027" w:rsidP="0071158A">
      <w:pPr>
        <w:pStyle w:val="Overskrift1"/>
      </w:pPr>
      <w:bookmarkStart w:id="3" w:name="_Toc411942812"/>
      <w:r w:rsidRPr="0071158A">
        <w:lastRenderedPageBreak/>
        <w:t>Baggrund</w:t>
      </w:r>
      <w:bookmarkEnd w:id="3"/>
    </w:p>
    <w:p w:rsidR="006E21CF" w:rsidRPr="0071158A" w:rsidRDefault="006E21CF" w:rsidP="0071158A">
      <w:pPr>
        <w:pStyle w:val="Overskrift1"/>
        <w:sectPr w:rsidR="006E21CF" w:rsidRPr="0071158A" w:rsidSect="007F2FAB">
          <w:type w:val="continuous"/>
          <w:pgSz w:w="16839" w:h="11907" w:orient="landscape" w:code="9"/>
          <w:pgMar w:top="1440" w:right="1134" w:bottom="1440" w:left="1134" w:header="709" w:footer="709" w:gutter="0"/>
          <w:cols w:space="708"/>
          <w:docGrid w:linePitch="360"/>
        </w:sectPr>
      </w:pPr>
    </w:p>
    <w:p w:rsidR="006E21CF" w:rsidRPr="0071158A" w:rsidRDefault="005C3583" w:rsidP="006E21CF">
      <w:r w:rsidRPr="0071158A">
        <w:lastRenderedPageBreak/>
        <w:t xml:space="preserve">Denne rapportering er udarbejdet på baggrund af i alt </w:t>
      </w:r>
      <w:r>
        <w:t>1</w:t>
      </w:r>
      <w:r w:rsidR="000B6046">
        <w:t>.</w:t>
      </w:r>
      <w:r>
        <w:t>144</w:t>
      </w:r>
      <w:r w:rsidR="006E21CF" w:rsidRPr="0071158A">
        <w:t xml:space="preserve"> </w:t>
      </w:r>
      <w:r w:rsidRPr="0071158A">
        <w:t xml:space="preserve">gennemførte interview med repræsentativt udvalgte danskere på 18 år og derover. Undersøgelsen er gennemført som </w:t>
      </w:r>
      <w:r>
        <w:t>en webbaseret undersøgelse på Epinions Danmarkspanel</w:t>
      </w:r>
      <w:r w:rsidR="00CC2EE7">
        <w:t>.</w:t>
      </w:r>
    </w:p>
    <w:p w:rsidR="005C3583" w:rsidRPr="0071158A" w:rsidRDefault="005C3583" w:rsidP="005C3583">
      <w:r w:rsidRPr="000B6046">
        <w:t xml:space="preserve">Interviewene er gennemført i perioden </w:t>
      </w:r>
      <w:r w:rsidR="000B6046" w:rsidRPr="000B6046">
        <w:t>5.</w:t>
      </w:r>
      <w:r w:rsidRPr="000B6046">
        <w:t xml:space="preserve"> </w:t>
      </w:r>
      <w:r w:rsidR="000B6046" w:rsidRPr="000B6046">
        <w:t>februar</w:t>
      </w:r>
      <w:r w:rsidRPr="000B6046">
        <w:t xml:space="preserve"> </w:t>
      </w:r>
      <w:r w:rsidR="000B6046" w:rsidRPr="000B6046">
        <w:t>– 12.</w:t>
      </w:r>
      <w:r w:rsidR="009F626F" w:rsidRPr="000B6046">
        <w:t xml:space="preserve"> </w:t>
      </w:r>
      <w:r w:rsidR="000B6046" w:rsidRPr="000B6046">
        <w:t>februar 2015</w:t>
      </w:r>
      <w:r w:rsidRPr="000B6046">
        <w:t>.</w:t>
      </w:r>
    </w:p>
    <w:p w:rsidR="005C3583" w:rsidRDefault="005C3583" w:rsidP="005C3583">
      <w:r w:rsidRPr="0071158A">
        <w:t xml:space="preserve">Rapporten viser undersøgelsens resultater i form af tabeller. Tabellerne viser resultaterne som procenttal, dvs. andele af befolkningen eller de respektive undergrupper af befolkningen. I nogle tilfælde kan tabellerne summere til </w:t>
      </w:r>
      <w:r w:rsidRPr="0071158A">
        <w:lastRenderedPageBreak/>
        <w:t xml:space="preserve">mere end 100 %, hvilket skyldes respondentens mulighed for at afgive flere svar ved det pågældende spørgsmål. </w:t>
      </w:r>
    </w:p>
    <w:p w:rsidR="00F97CDB" w:rsidRPr="0071158A" w:rsidRDefault="005C3583" w:rsidP="00F97CDB">
      <w:r w:rsidRPr="0071158A">
        <w:t xml:space="preserve">Epinion står naturligvis til rådighed i forbindelse med yderligere analyser og forespørgsler, hvis </w:t>
      </w:r>
      <w:r w:rsidR="003112D0">
        <w:t>FOA</w:t>
      </w:r>
      <w:r w:rsidR="008167F7" w:rsidRPr="0071158A">
        <w:t xml:space="preserve"> </w:t>
      </w:r>
      <w:r w:rsidRPr="0071158A">
        <w:t xml:space="preserve">ønsker særlige analyser inden for bestemte områder. Derudover står Epinion til rådighed, hvis </w:t>
      </w:r>
      <w:r w:rsidR="003112D0">
        <w:t>FOA</w:t>
      </w:r>
      <w:r w:rsidR="00F97CDB" w:rsidRPr="0071158A">
        <w:t xml:space="preserve"> ønsker udtalelser mv. til videre formidling og publicering af rapportens resultater.</w:t>
      </w:r>
    </w:p>
    <w:p w:rsidR="006E21CF" w:rsidRPr="0071158A" w:rsidRDefault="00F97CDB" w:rsidP="006E21CF">
      <w:r w:rsidRPr="0071158A">
        <w:t>Denne rapport må kun offentliggøres med følgende kildeangivelse:</w:t>
      </w:r>
      <w:r w:rsidR="006E21CF" w:rsidRPr="0071158A">
        <w:t xml:space="preserve"> ”Epinion for </w:t>
      </w:r>
      <w:r>
        <w:t>FOA</w:t>
      </w:r>
      <w:r w:rsidR="006E21CF" w:rsidRPr="0071158A">
        <w:t>”.</w:t>
      </w:r>
    </w:p>
    <w:p w:rsidR="006E21CF" w:rsidRPr="0071158A" w:rsidRDefault="006E21CF" w:rsidP="00490027">
      <w:pPr>
        <w:sectPr w:rsidR="006E21CF" w:rsidRPr="0071158A" w:rsidSect="007F2FAB">
          <w:type w:val="continuous"/>
          <w:pgSz w:w="16839" w:h="11907" w:orient="landscape" w:code="9"/>
          <w:pgMar w:top="1440" w:right="1134" w:bottom="1440" w:left="1134" w:header="709" w:footer="709" w:gutter="0"/>
          <w:cols w:num="2" w:space="708"/>
          <w:docGrid w:linePitch="360"/>
        </w:sectPr>
      </w:pPr>
    </w:p>
    <w:p w:rsidR="00490027" w:rsidRPr="0071158A" w:rsidRDefault="00490027" w:rsidP="005C3583">
      <w:pPr>
        <w:rPr>
          <w:rFonts w:eastAsia="Times New Roman"/>
          <w:color w:val="EB2C3A"/>
          <w:sz w:val="44"/>
          <w:szCs w:val="28"/>
        </w:rPr>
      </w:pPr>
    </w:p>
    <w:p w:rsidR="00D04F2D" w:rsidRDefault="003112D0">
      <w:pPr>
        <w:pStyle w:val="Overskrift1"/>
      </w:pPr>
      <w:bookmarkStart w:id="4" w:name="_Toc411942813"/>
      <w:r>
        <w:lastRenderedPageBreak/>
        <w:t>Frekvenser</w:t>
      </w:r>
      <w:bookmarkEnd w:id="4"/>
    </w:p>
    <w:p w:rsidR="00D04F2D" w:rsidRDefault="003112D0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F82A04">
        <w:rPr>
          <w:b/>
          <w:noProof/>
          <w:sz w:val="24"/>
        </w:rPr>
        <w:t>1</w:t>
      </w:r>
      <w:r w:rsidRPr="001854E3">
        <w:rPr>
          <w:b/>
        </w:rPr>
        <w:fldChar w:fldCharType="end"/>
      </w:r>
      <w:r>
        <w:rPr>
          <w:b/>
          <w:sz w:val="24"/>
        </w:rPr>
        <w:t>: Mener du, at man bør indføre en øvre grænse for, hvor mange børn, der må være pr. medarbejder i børnehaver og vuggestuer?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7796"/>
        <w:gridCol w:w="6781"/>
      </w:tblGrid>
      <w:tr w:rsidR="009220BB" w:rsidTr="009220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202877" w:rsidRPr="0043716C" w:rsidRDefault="00202877" w:rsidP="00202877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Procentandel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85 %</w:t>
            </w:r>
            <w:r>
              <w:br/>
              <w:t>(976)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(87)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(81)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(1144)</w:t>
            </w:r>
          </w:p>
        </w:tc>
      </w:tr>
    </w:tbl>
    <w:p w:rsidR="00D04F2D" w:rsidRDefault="00D04F2D">
      <w:pPr>
        <w:spacing w:line="240" w:lineRule="auto"/>
      </w:pPr>
    </w:p>
    <w:p w:rsidR="00D04F2D" w:rsidRDefault="003112D0">
      <w:pPr>
        <w:pStyle w:val="Overskrift1"/>
      </w:pPr>
      <w:bookmarkStart w:id="5" w:name="_Toc411942814"/>
      <w:r>
        <w:lastRenderedPageBreak/>
        <w:t>Krydstabulering med køn</w:t>
      </w:r>
      <w:bookmarkEnd w:id="5"/>
    </w:p>
    <w:p w:rsidR="00D04F2D" w:rsidRDefault="003112D0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F82A04">
        <w:rPr>
          <w:b/>
          <w:noProof/>
          <w:sz w:val="24"/>
        </w:rPr>
        <w:t>2</w:t>
      </w:r>
      <w:r w:rsidRPr="001854E3">
        <w:rPr>
          <w:b/>
        </w:rPr>
        <w:fldChar w:fldCharType="end"/>
      </w:r>
      <w:r>
        <w:rPr>
          <w:b/>
          <w:sz w:val="24"/>
        </w:rPr>
        <w:t>: Mener du, at man bør indføre en øvre grænse for, hvor mange børn, der må være pr. medarbejder i børnehaver og vuggestuer?</w:t>
      </w:r>
      <w:r w:rsidR="00583A18">
        <w:rPr>
          <w:b/>
          <w:sz w:val="24"/>
        </w:rPr>
        <w:t xml:space="preserve"> / Er du?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4038"/>
        <w:gridCol w:w="3513"/>
        <w:gridCol w:w="3513"/>
        <w:gridCol w:w="3513"/>
      </w:tblGrid>
      <w:tr w:rsidR="009220BB" w:rsidTr="009220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202877" w:rsidRPr="0043716C" w:rsidRDefault="00202877" w:rsidP="00202877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Mand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Kvinde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Total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80 %</w:t>
            </w:r>
            <w:r>
              <w:br/>
              <w:t>(450)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91 %</w:t>
            </w:r>
            <w:r>
              <w:br/>
              <w:t>(526)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85 %</w:t>
            </w:r>
            <w:r>
              <w:br/>
              <w:t>(976)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11 %</w:t>
            </w:r>
            <w:r>
              <w:br/>
              <w:t>(63)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4 %</w:t>
            </w:r>
            <w:r>
              <w:br/>
              <w:t>(23)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(87)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9 %</w:t>
            </w:r>
            <w:r>
              <w:br/>
              <w:t>(50)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5 %</w:t>
            </w:r>
            <w:r>
              <w:br/>
              <w:t>(31)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(81)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(563)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(581)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(1144)</w:t>
            </w:r>
          </w:p>
        </w:tc>
      </w:tr>
    </w:tbl>
    <w:p w:rsidR="00D04F2D" w:rsidRDefault="00D04F2D">
      <w:pPr>
        <w:spacing w:line="240" w:lineRule="auto"/>
      </w:pPr>
    </w:p>
    <w:p w:rsidR="00D04F2D" w:rsidRDefault="003112D0">
      <w:pPr>
        <w:pStyle w:val="Overskrift1"/>
      </w:pPr>
      <w:bookmarkStart w:id="6" w:name="_Toc411942815"/>
      <w:r>
        <w:lastRenderedPageBreak/>
        <w:t xml:space="preserve">Krydstabulering med </w:t>
      </w:r>
      <w:r w:rsidR="00583A18">
        <w:t xml:space="preserve"> / Alder</w:t>
      </w:r>
      <w:bookmarkEnd w:id="6"/>
    </w:p>
    <w:p w:rsidR="00D04F2D" w:rsidRDefault="003112D0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F82A04">
        <w:rPr>
          <w:b/>
          <w:noProof/>
          <w:sz w:val="24"/>
        </w:rPr>
        <w:t>3</w:t>
      </w:r>
      <w:r w:rsidRPr="001854E3">
        <w:rPr>
          <w:b/>
        </w:rPr>
        <w:fldChar w:fldCharType="end"/>
      </w:r>
      <w:r>
        <w:rPr>
          <w:b/>
          <w:sz w:val="24"/>
        </w:rPr>
        <w:t>: Mener du, at man bør indføre en øvre grænse for, hvor mange børn, der må være pr. medarbejder i børnehaver og vuggestuer?</w:t>
      </w:r>
      <w:r w:rsidR="00583A18">
        <w:rPr>
          <w:b/>
          <w:sz w:val="24"/>
        </w:rPr>
        <w:t xml:space="preserve"> / Alder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3253"/>
        <w:gridCol w:w="2831"/>
        <w:gridCol w:w="2831"/>
        <w:gridCol w:w="2831"/>
        <w:gridCol w:w="2831"/>
      </w:tblGrid>
      <w:tr w:rsidR="009220BB" w:rsidTr="009220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pct"/>
          </w:tcPr>
          <w:p w:rsidR="00202877" w:rsidRPr="0043716C" w:rsidRDefault="00202877" w:rsidP="00202877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18 - 34 år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35 - 55 år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56 år og derover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Total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87 %</w:t>
            </w:r>
            <w:r>
              <w:br/>
              <w:t>(256)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84 %</w:t>
            </w:r>
            <w:r>
              <w:br/>
              <w:t>(343)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86 %</w:t>
            </w:r>
            <w:r>
              <w:br/>
              <w:t>(359)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86 %</w:t>
            </w:r>
            <w:r>
              <w:br/>
              <w:t>(958)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(21)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9 %</w:t>
            </w:r>
            <w:r>
              <w:br/>
              <w:t>(36)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6 %</w:t>
            </w:r>
            <w:r>
              <w:br/>
              <w:t>(26)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(83)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6 %</w:t>
            </w:r>
            <w:r>
              <w:br/>
              <w:t>(19)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(29)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(31)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(78)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(296)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(407)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(416)</w:t>
            </w:r>
          </w:p>
        </w:tc>
        <w:tc>
          <w:tcPr>
            <w:tcW w:w="756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(1120)</w:t>
            </w:r>
          </w:p>
        </w:tc>
      </w:tr>
    </w:tbl>
    <w:p w:rsidR="00D04F2D" w:rsidRDefault="00D04F2D">
      <w:pPr>
        <w:spacing w:line="240" w:lineRule="auto"/>
      </w:pPr>
    </w:p>
    <w:p w:rsidR="00D04F2D" w:rsidRDefault="003112D0">
      <w:pPr>
        <w:pStyle w:val="Overskrift1"/>
      </w:pPr>
      <w:bookmarkStart w:id="7" w:name="_Toc411942816"/>
      <w:r>
        <w:lastRenderedPageBreak/>
        <w:t>Krydstabulering med region</w:t>
      </w:r>
      <w:bookmarkEnd w:id="7"/>
    </w:p>
    <w:p w:rsidR="00D04F2D" w:rsidRDefault="003112D0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F82A04">
        <w:rPr>
          <w:b/>
          <w:noProof/>
          <w:sz w:val="24"/>
        </w:rPr>
        <w:t>4</w:t>
      </w:r>
      <w:r w:rsidRPr="001854E3">
        <w:rPr>
          <w:b/>
        </w:rPr>
        <w:fldChar w:fldCharType="end"/>
      </w:r>
      <w:r>
        <w:rPr>
          <w:b/>
          <w:sz w:val="24"/>
        </w:rPr>
        <w:t>: Mener du, at man bør indføre en øvre grænse for, hvor mange børn, der må være pr. medarbejder i børnehaver og vuggestuer?</w:t>
      </w:r>
      <w:r w:rsidR="00583A18">
        <w:rPr>
          <w:b/>
          <w:sz w:val="24"/>
        </w:rPr>
        <w:t xml:space="preserve"> / I hvilken region bor du?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1176"/>
        <w:gridCol w:w="2097"/>
        <w:gridCol w:w="2097"/>
        <w:gridCol w:w="2097"/>
        <w:gridCol w:w="2096"/>
        <w:gridCol w:w="2096"/>
        <w:gridCol w:w="2096"/>
        <w:gridCol w:w="822"/>
      </w:tblGrid>
      <w:tr w:rsidR="009220BB" w:rsidTr="00E17A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</w:tcPr>
          <w:p w:rsidR="00202877" w:rsidRPr="0043716C" w:rsidRDefault="00202877" w:rsidP="00202877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Region Hovedstaden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Region Sjælland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Region Syddanmark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Region Midtjylland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Region Nordjylland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Bosat uden for Danmark</w:t>
            </w:r>
          </w:p>
        </w:tc>
        <w:tc>
          <w:tcPr>
            <w:tcW w:w="282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Total</w:t>
            </w:r>
          </w:p>
        </w:tc>
      </w:tr>
      <w:tr w:rsidR="009220BB" w:rsidTr="00E17A1F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82 %</w:t>
            </w:r>
            <w:r>
              <w:br/>
              <w:t>(294)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88 %</w:t>
            </w:r>
            <w:r>
              <w:br/>
              <w:t>(145)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84 %</w:t>
            </w:r>
            <w:r>
              <w:br/>
              <w:t>(203)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89 %</w:t>
            </w:r>
            <w:r>
              <w:br/>
              <w:t>(228)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87 %</w:t>
            </w:r>
            <w:r>
              <w:br/>
              <w:t>(103)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60 %</w:t>
            </w:r>
            <w:r>
              <w:br/>
              <w:t>(4)</w:t>
            </w:r>
          </w:p>
        </w:tc>
        <w:tc>
          <w:tcPr>
            <w:tcW w:w="282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85 %</w:t>
            </w:r>
            <w:r>
              <w:br/>
              <w:t>(976)</w:t>
            </w:r>
          </w:p>
        </w:tc>
      </w:tr>
      <w:tr w:rsidR="009220BB" w:rsidTr="00E17A1F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10 %</w:t>
            </w:r>
            <w:r>
              <w:br/>
              <w:t>(36)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5 %</w:t>
            </w:r>
            <w:r>
              <w:br/>
              <w:t>(8)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(17)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(18)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5 %</w:t>
            </w:r>
            <w:r>
              <w:br/>
              <w:t>(5)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40 %</w:t>
            </w:r>
            <w:r>
              <w:br/>
              <w:t>(3)</w:t>
            </w:r>
          </w:p>
        </w:tc>
        <w:tc>
          <w:tcPr>
            <w:tcW w:w="282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(87)</w:t>
            </w:r>
          </w:p>
        </w:tc>
      </w:tr>
      <w:tr w:rsidR="009220BB" w:rsidTr="00E17A1F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(27)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(12)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9 %</w:t>
            </w:r>
            <w:r>
              <w:br/>
              <w:t>(22)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4 %</w:t>
            </w:r>
            <w:r>
              <w:br/>
              <w:t>(10)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(10)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282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(81)</w:t>
            </w:r>
          </w:p>
        </w:tc>
      </w:tr>
      <w:tr w:rsidR="009220BB" w:rsidTr="00E17A1F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3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(357)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(165)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(242)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(255)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(118)</w:t>
            </w:r>
          </w:p>
        </w:tc>
        <w:tc>
          <w:tcPr>
            <w:tcW w:w="719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(7)</w:t>
            </w:r>
          </w:p>
        </w:tc>
        <w:tc>
          <w:tcPr>
            <w:tcW w:w="282" w:type="pct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(1144)</w:t>
            </w:r>
          </w:p>
        </w:tc>
      </w:tr>
    </w:tbl>
    <w:p w:rsidR="00D04F2D" w:rsidRDefault="00D04F2D">
      <w:pPr>
        <w:spacing w:line="240" w:lineRule="auto"/>
      </w:pPr>
    </w:p>
    <w:p w:rsidR="00D04F2D" w:rsidRDefault="003112D0">
      <w:pPr>
        <w:pStyle w:val="Overskrift1"/>
      </w:pPr>
      <w:bookmarkStart w:id="8" w:name="_Toc411942817"/>
      <w:r>
        <w:lastRenderedPageBreak/>
        <w:t>Krydstabulering med uddannelse</w:t>
      </w:r>
      <w:bookmarkEnd w:id="8"/>
    </w:p>
    <w:p w:rsidR="00D04F2D" w:rsidRDefault="003112D0">
      <w:pPr>
        <w:keepNext/>
        <w:spacing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F82A04">
        <w:rPr>
          <w:b/>
          <w:noProof/>
          <w:sz w:val="24"/>
        </w:rPr>
        <w:t>5</w:t>
      </w:r>
      <w:r w:rsidRPr="001854E3">
        <w:rPr>
          <w:b/>
        </w:rPr>
        <w:fldChar w:fldCharType="end"/>
      </w:r>
      <w:r>
        <w:rPr>
          <w:b/>
          <w:sz w:val="24"/>
        </w:rPr>
        <w:t>: Mener du, at man bør indføre en øvre grænse for, hvor mange børn, der må være pr. medarbejder i børnehaver og vuggestuer?</w:t>
      </w:r>
      <w:r w:rsidR="00583A18">
        <w:rPr>
          <w:b/>
          <w:sz w:val="24"/>
        </w:rPr>
        <w:t xml:space="preserve"> / Hvad er din højest fuldførte uddannelse?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2228"/>
        <w:gridCol w:w="1756"/>
        <w:gridCol w:w="1756"/>
        <w:gridCol w:w="1756"/>
        <w:gridCol w:w="1756"/>
        <w:gridCol w:w="1756"/>
        <w:gridCol w:w="1756"/>
        <w:gridCol w:w="1813"/>
      </w:tblGrid>
      <w:tr w:rsidR="009220BB" w:rsidTr="00BD4C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auto"/>
          </w:tcPr>
          <w:p w:rsidR="00202877" w:rsidRPr="0043716C" w:rsidRDefault="00202877" w:rsidP="00202877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auto"/>
            <w:textDirection w:val="btLr"/>
          </w:tcPr>
          <w:p w:rsidR="00202877" w:rsidRPr="0043716C" w:rsidRDefault="0055450A" w:rsidP="00BD4C8C">
            <w:pPr>
              <w:spacing w:before="120" w:after="120" w:line="240" w:lineRule="auto"/>
              <w:ind w:left="57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Grundskole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BD4C8C">
            <w:pPr>
              <w:spacing w:before="120" w:after="120" w:line="240" w:lineRule="auto"/>
              <w:ind w:left="57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Gymnasial uddannelse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BD4C8C">
            <w:pPr>
              <w:spacing w:before="120" w:after="120" w:line="240" w:lineRule="auto"/>
              <w:ind w:left="57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Erhvervsuddannelse (fx murer, tømrer, vvs-mønter, glarmester)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BD4C8C">
            <w:pPr>
              <w:spacing w:before="120" w:after="120" w:line="240" w:lineRule="auto"/>
              <w:ind w:left="57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Kort videregående uddannelse (fx finansøkonom, datamatiker, laborant)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BD4C8C">
            <w:pPr>
              <w:spacing w:before="120" w:after="120" w:line="240" w:lineRule="auto"/>
              <w:ind w:left="57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Mellemlang videregående uddannelse (fx universitetsbachelor, lærer, sygeplejerske, socialrådgiver, pædagog)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BD4C8C">
            <w:pPr>
              <w:spacing w:before="120" w:after="120" w:line="240" w:lineRule="auto"/>
              <w:ind w:left="57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Lang videregående uddannelse eller forskeruddannelse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BD4C8C">
            <w:pPr>
              <w:spacing w:before="120" w:after="120" w:line="240" w:lineRule="auto"/>
              <w:ind w:left="57" w:right="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Total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81 %</w:t>
            </w:r>
            <w:r>
              <w:br/>
              <w:t>(59)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86 %</w:t>
            </w:r>
            <w:r>
              <w:br/>
              <w:t>(108)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84 %</w:t>
            </w:r>
            <w:r>
              <w:br/>
              <w:t>(191)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88 %</w:t>
            </w:r>
            <w:r>
              <w:br/>
              <w:t>(129)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88 %</w:t>
            </w:r>
            <w:r>
              <w:br/>
              <w:t>(326)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81 %</w:t>
            </w:r>
            <w:r>
              <w:br/>
              <w:t>(163)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85 %</w:t>
            </w:r>
            <w:r>
              <w:br/>
              <w:t>(976)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10 %</w:t>
            </w:r>
            <w:r>
              <w:br/>
              <w:t>(7)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(9)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4 %</w:t>
            </w:r>
            <w:r>
              <w:br/>
              <w:t>(9)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(10)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(24)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13 %</w:t>
            </w:r>
            <w:r>
              <w:br/>
              <w:t>(27)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(87)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9 %</w:t>
            </w:r>
            <w:r>
              <w:br/>
              <w:t>(7)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(9)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11 %</w:t>
            </w:r>
            <w:r>
              <w:br/>
              <w:t>(26)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5 %</w:t>
            </w:r>
            <w:r>
              <w:br/>
              <w:t>(8)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5 %</w:t>
            </w:r>
            <w:r>
              <w:br/>
              <w:t>(19)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6 %</w:t>
            </w:r>
            <w:r>
              <w:br/>
              <w:t>(12)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(81)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(73)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(126)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(226)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(147)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(369)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(202)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(1144)</w:t>
            </w:r>
          </w:p>
        </w:tc>
      </w:tr>
    </w:tbl>
    <w:p w:rsidR="00D04F2D" w:rsidRDefault="00D04F2D">
      <w:pPr>
        <w:spacing w:line="240" w:lineRule="auto"/>
      </w:pPr>
    </w:p>
    <w:p w:rsidR="00D04F2D" w:rsidRDefault="003112D0">
      <w:pPr>
        <w:pStyle w:val="Overskrift1"/>
      </w:pPr>
      <w:bookmarkStart w:id="9" w:name="_Toc411942818"/>
      <w:r>
        <w:lastRenderedPageBreak/>
        <w:t>Krydstabulering med beskæftigelse</w:t>
      </w:r>
      <w:bookmarkEnd w:id="9"/>
    </w:p>
    <w:p w:rsidR="00F82A04" w:rsidRDefault="003112D0" w:rsidP="005A0B85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Tabel </w:t>
      </w:r>
      <w:r w:rsidRPr="001854E3">
        <w:rPr>
          <w:b/>
        </w:rPr>
        <w:fldChar w:fldCharType="begin"/>
      </w:r>
      <w:r w:rsidRPr="001854E3">
        <w:rPr>
          <w:b/>
          <w:sz w:val="24"/>
        </w:rPr>
        <w:instrText xml:space="preserve"> SEQ Table \* ARABIC </w:instrText>
      </w:r>
      <w:r w:rsidRPr="001854E3">
        <w:rPr>
          <w:b/>
        </w:rPr>
        <w:fldChar w:fldCharType="separate"/>
      </w:r>
      <w:r w:rsidR="00F82A04">
        <w:rPr>
          <w:b/>
          <w:noProof/>
          <w:sz w:val="24"/>
        </w:rPr>
        <w:t>6</w:t>
      </w:r>
      <w:r w:rsidRPr="001854E3">
        <w:rPr>
          <w:b/>
        </w:rPr>
        <w:fldChar w:fldCharType="end"/>
      </w:r>
      <w:r>
        <w:rPr>
          <w:b/>
          <w:sz w:val="24"/>
        </w:rPr>
        <w:t>: Mener du, at man bør indføre en øvre grænse for, hvor mange børn, der må være pr. medarbejder i børnehaver og vuggestuer?</w:t>
      </w:r>
      <w:r w:rsidR="00583A18">
        <w:rPr>
          <w:b/>
          <w:sz w:val="24"/>
        </w:rPr>
        <w:t xml:space="preserve"> / Hvad er din nuværende beskæftigelse?</w:t>
      </w:r>
    </w:p>
    <w:tbl>
      <w:tblPr>
        <w:tblStyle w:val="Standardtabel"/>
        <w:tblW w:w="5000" w:type="pct"/>
        <w:tblLook w:val="00A0" w:firstRow="1" w:lastRow="0" w:firstColumn="1" w:lastColumn="0" w:noHBand="0" w:noVBand="0"/>
      </w:tblPr>
      <w:tblGrid>
        <w:gridCol w:w="1426"/>
        <w:gridCol w:w="1124"/>
        <w:gridCol w:w="1124"/>
        <w:gridCol w:w="1124"/>
        <w:gridCol w:w="1125"/>
        <w:gridCol w:w="1125"/>
        <w:gridCol w:w="743"/>
        <w:gridCol w:w="1125"/>
        <w:gridCol w:w="1125"/>
        <w:gridCol w:w="1125"/>
        <w:gridCol w:w="1125"/>
        <w:gridCol w:w="1125"/>
        <w:gridCol w:w="1161"/>
      </w:tblGrid>
      <w:tr w:rsidR="009220BB" w:rsidTr="009220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auto"/>
            <w:textDirection w:val="btLr"/>
          </w:tcPr>
          <w:p w:rsidR="00202877" w:rsidRPr="0043716C" w:rsidRDefault="00202877" w:rsidP="00202877">
            <w:pPr>
              <w:spacing w:before="120" w:after="120" w:line="240" w:lineRule="auto"/>
              <w:ind w:left="57"/>
              <w:rPr>
                <w:rFonts w:eastAsia="SimSun"/>
                <w:bCs/>
                <w:szCs w:val="20"/>
              </w:rPr>
            </w:pP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Ufaglært arbejder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Faglært arbejder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Lavere funktionær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Højere funktionær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Selvstændig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Medhjælpende ægtefælle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Under uddannelse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Hjemmegående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Arbejdsløs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Pensionist, efterlønsmodtager, førtidspensionist eller lign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Ønsker ikke at oplyse</w:t>
            </w:r>
          </w:p>
        </w:tc>
        <w:tc>
          <w:tcPr>
            <w:tcW w:w="756" w:type="auto"/>
            <w:textDirection w:val="btLr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bCs/>
                <w:szCs w:val="20"/>
              </w:rPr>
            </w:pPr>
            <w:r w:rsidRPr="0043716C">
              <w:rPr>
                <w:rFonts w:eastAsia="SimSun"/>
                <w:bCs/>
                <w:szCs w:val="20"/>
              </w:rPr>
              <w:t>Total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Ja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85 %</w:t>
            </w:r>
            <w:r>
              <w:br/>
              <w:t>(58)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89 %</w:t>
            </w:r>
            <w:r>
              <w:br/>
              <w:t>(117)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87 %</w:t>
            </w:r>
            <w:r>
              <w:br/>
              <w:t>(144)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81 %</w:t>
            </w:r>
            <w:r>
              <w:br/>
              <w:t>(192)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73 %</w:t>
            </w:r>
            <w:r>
              <w:br/>
              <w:t>(48)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84 %</w:t>
            </w:r>
            <w:r>
              <w:br/>
              <w:t>(106)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67 %</w:t>
            </w:r>
            <w:r>
              <w:br/>
              <w:t>(5)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91 %</w:t>
            </w:r>
            <w:r>
              <w:br/>
              <w:t>(52)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89 %</w:t>
            </w:r>
            <w:r>
              <w:br/>
              <w:t>(240)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80 %</w:t>
            </w:r>
            <w:r>
              <w:br/>
              <w:t>(15)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85 %</w:t>
            </w:r>
            <w:r>
              <w:br/>
              <w:t>(976)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Nej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9 %</w:t>
            </w:r>
            <w:r>
              <w:br/>
              <w:t>(6)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4 %</w:t>
            </w:r>
            <w:r>
              <w:br/>
              <w:t>(5)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5 %</w:t>
            </w:r>
            <w:r>
              <w:br/>
              <w:t>(8)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12 %</w:t>
            </w:r>
            <w:r>
              <w:br/>
              <w:t>(29)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18 %</w:t>
            </w:r>
            <w:r>
              <w:br/>
              <w:t>(12)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(10)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18 %</w:t>
            </w:r>
            <w:r>
              <w:br/>
              <w:t>(1)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1 %</w:t>
            </w:r>
            <w:r>
              <w:br/>
              <w:t>(1)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5 %</w:t>
            </w:r>
            <w:r>
              <w:br/>
              <w:t>(14)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3 %</w:t>
            </w:r>
            <w:r>
              <w:br/>
              <w:t>(1)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(87)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Ved ikke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6 %</w:t>
            </w:r>
            <w:r>
              <w:br/>
              <w:t>(4)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(9)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(13)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6 %</w:t>
            </w:r>
            <w:r>
              <w:br/>
              <w:t>(15)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9 %</w:t>
            </w:r>
            <w:r>
              <w:br/>
              <w:t>(6)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(10)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15 %</w:t>
            </w:r>
            <w:r>
              <w:br/>
              <w:t>(1)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8 %</w:t>
            </w:r>
            <w:r>
              <w:br/>
              <w:t>(4)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6 %</w:t>
            </w:r>
            <w:r>
              <w:br/>
              <w:t>(15)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16 %</w:t>
            </w:r>
            <w:r>
              <w:br/>
              <w:t>(3)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7 %</w:t>
            </w:r>
            <w:r>
              <w:br/>
              <w:t>(81)</w:t>
            </w:r>
          </w:p>
        </w:tc>
      </w:tr>
      <w:tr w:rsidR="009220BB" w:rsidTr="009220BB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9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rPr>
                <w:rFonts w:eastAsia="SimSun"/>
                <w:szCs w:val="20"/>
              </w:rPr>
            </w:pPr>
            <w:r w:rsidRPr="0043716C">
              <w:rPr>
                <w:rFonts w:eastAsia="SimSun"/>
                <w:szCs w:val="20"/>
              </w:rPr>
              <w:t>Total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(68)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(132)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(165)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(236)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(65)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0 %</w:t>
            </w:r>
            <w:r>
              <w:br/>
              <w:t>(0)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(126)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(7)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(57)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(269)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(18)</w:t>
            </w:r>
          </w:p>
        </w:tc>
        <w:tc>
          <w:tcPr>
            <w:tcW w:w="756" w:type="auto"/>
          </w:tcPr>
          <w:p w:rsidR="00202877" w:rsidRPr="0043716C" w:rsidRDefault="0055450A" w:rsidP="00202877">
            <w:pPr>
              <w:spacing w:before="120" w:after="120" w:line="240" w:lineRule="auto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SimSun"/>
                <w:noProof/>
                <w:szCs w:val="20"/>
              </w:rPr>
            </w:pPr>
            <w:r>
              <w:t>100 %</w:t>
            </w:r>
            <w:r>
              <w:br/>
              <w:t>(1144)</w:t>
            </w:r>
          </w:p>
        </w:tc>
      </w:tr>
    </w:tbl>
    <w:p w:rsidR="00D04F2D" w:rsidRDefault="00D04F2D">
      <w:pPr>
        <w:spacing w:line="240" w:lineRule="auto"/>
      </w:pPr>
    </w:p>
    <w:sectPr w:rsidR="00D04F2D" w:rsidSect="007F2FAB">
      <w:type w:val="continuous"/>
      <w:pgSz w:w="16839" w:h="11907" w:orient="landscape" w:code="9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4C9" w:rsidRDefault="004D54C9" w:rsidP="00490027">
      <w:pPr>
        <w:spacing w:after="0" w:line="240" w:lineRule="auto"/>
      </w:pPr>
      <w:r>
        <w:separator/>
      </w:r>
    </w:p>
  </w:endnote>
  <w:endnote w:type="continuationSeparator" w:id="0">
    <w:p w:rsidR="004D54C9" w:rsidRDefault="004D54C9" w:rsidP="00490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461B8751-19EB-41FB-BA8A-F5E5772EF6AB}"/>
    <w:embedBold r:id="rId2" w:fontKey="{97EE9506-E52F-489A-9948-FBED2922B0C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EE3A7CD-A17A-46D6-95DC-32672E2A3D3E}"/>
    <w:embedBold r:id="rId4" w:fontKey="{7046DCC4-7A08-4A29-9FEB-1434A7B687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62AA6DF-A1A5-47C6-816B-F45468E2B422}"/>
  </w:font>
  <w:font w:name="Purista">
    <w:charset w:val="A3"/>
    <w:family w:val="auto"/>
    <w:pitch w:val="variable"/>
    <w:sig w:usb0="A00000AF" w:usb1="5000006A" w:usb2="00000000" w:usb3="00000000" w:csb0="00000193" w:csb1="00000000"/>
    <w:embedRegular r:id="rId6" w:fontKey="{2991E369-A316-4626-8030-BC318382FCAB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0D2" w:rsidRPr="005A62AF" w:rsidRDefault="007100D2" w:rsidP="001906A3">
    <w:pPr>
      <w:pStyle w:val="Sidefod"/>
      <w:jc w:val="right"/>
      <w:rPr>
        <w:color w:val="58595B"/>
      </w:rPr>
    </w:pPr>
    <w:r w:rsidRPr="005A62AF">
      <w:rPr>
        <w:color w:val="58595B"/>
      </w:rPr>
      <w:fldChar w:fldCharType="begin"/>
    </w:r>
    <w:r w:rsidRPr="005A62AF">
      <w:rPr>
        <w:color w:val="58595B"/>
      </w:rPr>
      <w:instrText xml:space="preserve"> PAGE   \* MERGEFORMAT </w:instrText>
    </w:r>
    <w:r w:rsidRPr="005A62AF">
      <w:rPr>
        <w:color w:val="58595B"/>
      </w:rPr>
      <w:fldChar w:fldCharType="separate"/>
    </w:r>
    <w:r w:rsidR="002C00E5">
      <w:rPr>
        <w:noProof/>
        <w:color w:val="58595B"/>
      </w:rPr>
      <w:t>9</w:t>
    </w:r>
    <w:r w:rsidRPr="005A62AF">
      <w:rPr>
        <w:color w:val="58595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4C9" w:rsidRDefault="004D54C9" w:rsidP="00490027">
      <w:pPr>
        <w:spacing w:after="0" w:line="240" w:lineRule="auto"/>
      </w:pPr>
      <w:r>
        <w:separator/>
      </w:r>
    </w:p>
  </w:footnote>
  <w:footnote w:type="continuationSeparator" w:id="0">
    <w:p w:rsidR="004D54C9" w:rsidRDefault="004D54C9" w:rsidP="00490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0D2" w:rsidRDefault="007100D2" w:rsidP="00490027">
    <w:pPr>
      <w:pStyle w:val="Sidehoved"/>
      <w:jc w:val="right"/>
    </w:pPr>
    <w:r>
      <w:rPr>
        <w:noProof/>
        <w:lang w:eastAsia="da-DK"/>
      </w:rPr>
      <w:drawing>
        <wp:inline distT="0" distB="0" distL="0" distR="0">
          <wp:extent cx="725170" cy="157480"/>
          <wp:effectExtent l="19050" t="0" r="0" b="0"/>
          <wp:docPr id="3" name="Picture 8" descr="Epinion Logo 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pinion Logo Col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157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8174C"/>
    <w:multiLevelType w:val="hybridMultilevel"/>
    <w:tmpl w:val="F26001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2E0005"/>
    <w:multiLevelType w:val="multilevel"/>
    <w:tmpl w:val="74B0095E"/>
    <w:lvl w:ilvl="0">
      <w:start w:val="1"/>
      <w:numFmt w:val="decimal"/>
      <w:lvlText w:val="%1."/>
      <w:lvlJc w:val="left"/>
      <w:pPr>
        <w:ind w:left="720" w:hanging="720"/>
      </w:pPr>
      <w:rPr>
        <w:rFonts w:ascii="Verdana" w:hAnsi="Verdana" w:hint="default"/>
        <w:color w:val="EB2C3A"/>
        <w:sz w:val="4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36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Verdana" w:hAnsi="Verdana" w:cs="Times New Roman" w:hint="default"/>
        <w:b w:val="0"/>
        <w:i w:val="0"/>
        <w:color w:val="7F7F7F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486B7B16"/>
    <w:multiLevelType w:val="multilevel"/>
    <w:tmpl w:val="3566E8D4"/>
    <w:lvl w:ilvl="0">
      <w:start w:val="1"/>
      <w:numFmt w:val="decimal"/>
      <w:pStyle w:val="Overskrift1"/>
      <w:lvlText w:val="%1."/>
      <w:lvlJc w:val="left"/>
      <w:pPr>
        <w:ind w:left="720" w:hanging="720"/>
      </w:pPr>
      <w:rPr>
        <w:rFonts w:ascii="Verdana" w:hAnsi="Verdana" w:hint="default"/>
        <w:color w:val="EB2C3A"/>
        <w:sz w:val="44"/>
      </w:rPr>
    </w:lvl>
    <w:lvl w:ilvl="1">
      <w:start w:val="1"/>
      <w:numFmt w:val="decimal"/>
      <w:pStyle w:val="Overskrift2"/>
      <w:lvlText w:val="%1.%2"/>
      <w:lvlJc w:val="left"/>
      <w:pPr>
        <w:ind w:left="720" w:hanging="720"/>
      </w:pPr>
      <w:rPr>
        <w:rFonts w:ascii="Verdana" w:hAnsi="Verdana" w:hint="default"/>
        <w:sz w:val="36"/>
      </w:rPr>
    </w:lvl>
    <w:lvl w:ilvl="2">
      <w:start w:val="1"/>
      <w:numFmt w:val="decimal"/>
      <w:pStyle w:val="Overskrift3"/>
      <w:lvlText w:val="%1.%2.%3"/>
      <w:lvlJc w:val="left"/>
      <w:pPr>
        <w:ind w:left="1080" w:hanging="1080"/>
      </w:pPr>
      <w:rPr>
        <w:rFonts w:cs="Times New Roman" w:hint="default"/>
        <w:b w:val="0"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Overskrift4"/>
      <w:lvlText w:val="%1.%2.%3.%4"/>
      <w:lvlJc w:val="left"/>
      <w:pPr>
        <w:ind w:left="2160" w:hanging="1080"/>
      </w:pPr>
      <w:rPr>
        <w:rFonts w:ascii="Verdana" w:hAnsi="Verdana" w:cs="Times New Roman" w:hint="default"/>
        <w:b w:val="0"/>
        <w:i w:val="0"/>
        <w:color w:val="7F7F7F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50546696"/>
    <w:multiLevelType w:val="multilevel"/>
    <w:tmpl w:val="FAC88BFE"/>
    <w:lvl w:ilvl="0">
      <w:start w:val="1"/>
      <w:numFmt w:val="decimal"/>
      <w:lvlText w:val="%1."/>
      <w:lvlJc w:val="left"/>
      <w:pPr>
        <w:ind w:left="720" w:hanging="720"/>
      </w:pPr>
      <w:rPr>
        <w:rFonts w:ascii="Verdana" w:hAnsi="Verdana" w:hint="default"/>
        <w:color w:val="EB2C3A"/>
        <w:sz w:val="4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36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Verdana" w:hAnsi="Verdana" w:cs="Times New Roman" w:hint="default"/>
        <w:b w:val="0"/>
        <w:i w:val="0"/>
        <w:sz w:val="28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Verdana" w:hAnsi="Verdana" w:cs="Times New Roman" w:hint="default"/>
        <w:b w:val="0"/>
        <w:i w:val="0"/>
        <w:color w:val="7F7F7F"/>
        <w:sz w:val="28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Verdana" w:hAnsi="Verdana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2"/>
    <w:lvlOverride w:ilvl="0">
      <w:lvl w:ilvl="0">
        <w:start w:val="1"/>
        <w:numFmt w:val="decimal"/>
        <w:pStyle w:val="Overskrift1"/>
        <w:lvlText w:val="%1."/>
        <w:lvlJc w:val="left"/>
        <w:pPr>
          <w:ind w:left="360" w:hanging="360"/>
        </w:pPr>
        <w:rPr>
          <w:rFonts w:ascii="Verdana" w:hAnsi="Verdana" w:hint="default"/>
        </w:rPr>
      </w:lvl>
    </w:lvlOverride>
    <w:lvlOverride w:ilvl="1">
      <w:lvl w:ilvl="1" w:tentative="1">
        <w:start w:val="1"/>
        <w:numFmt w:val="lowerLetter"/>
        <w:pStyle w:val="Overskrift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Overskrift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Overskrift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3F"/>
    <w:rsid w:val="0001035D"/>
    <w:rsid w:val="0001056B"/>
    <w:rsid w:val="000111B7"/>
    <w:rsid w:val="00014389"/>
    <w:rsid w:val="00031081"/>
    <w:rsid w:val="00040A31"/>
    <w:rsid w:val="00040AB3"/>
    <w:rsid w:val="000577C5"/>
    <w:rsid w:val="00062F6F"/>
    <w:rsid w:val="000746E0"/>
    <w:rsid w:val="00075CBB"/>
    <w:rsid w:val="0007686E"/>
    <w:rsid w:val="000870E8"/>
    <w:rsid w:val="000A7BFD"/>
    <w:rsid w:val="000B0852"/>
    <w:rsid w:val="000B6046"/>
    <w:rsid w:val="000C0761"/>
    <w:rsid w:val="000C1BC5"/>
    <w:rsid w:val="000D4589"/>
    <w:rsid w:val="000D4D2A"/>
    <w:rsid w:val="000D5ACF"/>
    <w:rsid w:val="000E2E46"/>
    <w:rsid w:val="000F3ADD"/>
    <w:rsid w:val="000F7E5F"/>
    <w:rsid w:val="001008E7"/>
    <w:rsid w:val="00115A72"/>
    <w:rsid w:val="001410D4"/>
    <w:rsid w:val="00143005"/>
    <w:rsid w:val="00143AAE"/>
    <w:rsid w:val="00153CDD"/>
    <w:rsid w:val="001634A5"/>
    <w:rsid w:val="00163B8C"/>
    <w:rsid w:val="0016522D"/>
    <w:rsid w:val="00172751"/>
    <w:rsid w:val="0018758F"/>
    <w:rsid w:val="001906A3"/>
    <w:rsid w:val="001927E3"/>
    <w:rsid w:val="001A26D6"/>
    <w:rsid w:val="001A49A8"/>
    <w:rsid w:val="001A706B"/>
    <w:rsid w:val="001B3F1C"/>
    <w:rsid w:val="001D0876"/>
    <w:rsid w:val="001D3822"/>
    <w:rsid w:val="001F780B"/>
    <w:rsid w:val="00201DC2"/>
    <w:rsid w:val="00202877"/>
    <w:rsid w:val="00205F8B"/>
    <w:rsid w:val="0021327E"/>
    <w:rsid w:val="002213A2"/>
    <w:rsid w:val="00225741"/>
    <w:rsid w:val="00233080"/>
    <w:rsid w:val="00234BAA"/>
    <w:rsid w:val="00263BBF"/>
    <w:rsid w:val="00281311"/>
    <w:rsid w:val="002A1C1A"/>
    <w:rsid w:val="002A680F"/>
    <w:rsid w:val="002B4C30"/>
    <w:rsid w:val="002B61E3"/>
    <w:rsid w:val="002B7A4F"/>
    <w:rsid w:val="002C00E5"/>
    <w:rsid w:val="002D1E46"/>
    <w:rsid w:val="002D487A"/>
    <w:rsid w:val="002E0142"/>
    <w:rsid w:val="002E7F9F"/>
    <w:rsid w:val="002F6225"/>
    <w:rsid w:val="003112D0"/>
    <w:rsid w:val="003202D9"/>
    <w:rsid w:val="00336309"/>
    <w:rsid w:val="00347322"/>
    <w:rsid w:val="00347614"/>
    <w:rsid w:val="00347A7C"/>
    <w:rsid w:val="0036069A"/>
    <w:rsid w:val="00363355"/>
    <w:rsid w:val="00370472"/>
    <w:rsid w:val="00377700"/>
    <w:rsid w:val="00383D3D"/>
    <w:rsid w:val="00384B26"/>
    <w:rsid w:val="003977BF"/>
    <w:rsid w:val="003A1370"/>
    <w:rsid w:val="003A36E2"/>
    <w:rsid w:val="003A431E"/>
    <w:rsid w:val="003A47DE"/>
    <w:rsid w:val="003B11CF"/>
    <w:rsid w:val="003B358A"/>
    <w:rsid w:val="003B38BB"/>
    <w:rsid w:val="003D44DA"/>
    <w:rsid w:val="00407DF1"/>
    <w:rsid w:val="0041031C"/>
    <w:rsid w:val="0041195A"/>
    <w:rsid w:val="004171BE"/>
    <w:rsid w:val="004205BC"/>
    <w:rsid w:val="004234A7"/>
    <w:rsid w:val="00425A44"/>
    <w:rsid w:val="00441B87"/>
    <w:rsid w:val="00443082"/>
    <w:rsid w:val="00443D04"/>
    <w:rsid w:val="0046386C"/>
    <w:rsid w:val="0048438A"/>
    <w:rsid w:val="00490027"/>
    <w:rsid w:val="004D54C9"/>
    <w:rsid w:val="004E711F"/>
    <w:rsid w:val="0053166D"/>
    <w:rsid w:val="00547479"/>
    <w:rsid w:val="005514EE"/>
    <w:rsid w:val="0055450A"/>
    <w:rsid w:val="00563C0A"/>
    <w:rsid w:val="005722E9"/>
    <w:rsid w:val="00575158"/>
    <w:rsid w:val="00576A7C"/>
    <w:rsid w:val="0057727B"/>
    <w:rsid w:val="00583A18"/>
    <w:rsid w:val="00587445"/>
    <w:rsid w:val="00591AB8"/>
    <w:rsid w:val="005958E1"/>
    <w:rsid w:val="00597B72"/>
    <w:rsid w:val="00597CAC"/>
    <w:rsid w:val="005A0B85"/>
    <w:rsid w:val="005A5837"/>
    <w:rsid w:val="005A62AF"/>
    <w:rsid w:val="005C3583"/>
    <w:rsid w:val="005C49A0"/>
    <w:rsid w:val="005C4F25"/>
    <w:rsid w:val="005D6CEC"/>
    <w:rsid w:val="005E7578"/>
    <w:rsid w:val="00601C11"/>
    <w:rsid w:val="00602622"/>
    <w:rsid w:val="006026CC"/>
    <w:rsid w:val="00603638"/>
    <w:rsid w:val="006049DB"/>
    <w:rsid w:val="00634C1D"/>
    <w:rsid w:val="00636A43"/>
    <w:rsid w:val="006402B3"/>
    <w:rsid w:val="0064593C"/>
    <w:rsid w:val="006625CB"/>
    <w:rsid w:val="00667A3F"/>
    <w:rsid w:val="0067691D"/>
    <w:rsid w:val="00696ACC"/>
    <w:rsid w:val="006B48EC"/>
    <w:rsid w:val="006B6336"/>
    <w:rsid w:val="006C1E4C"/>
    <w:rsid w:val="006D137B"/>
    <w:rsid w:val="006D7580"/>
    <w:rsid w:val="006E21CF"/>
    <w:rsid w:val="006E3372"/>
    <w:rsid w:val="006F4578"/>
    <w:rsid w:val="006F5880"/>
    <w:rsid w:val="007100D2"/>
    <w:rsid w:val="0071158A"/>
    <w:rsid w:val="007368E8"/>
    <w:rsid w:val="00742923"/>
    <w:rsid w:val="00743255"/>
    <w:rsid w:val="007712F9"/>
    <w:rsid w:val="007715C7"/>
    <w:rsid w:val="00773F41"/>
    <w:rsid w:val="007832CE"/>
    <w:rsid w:val="00792F7F"/>
    <w:rsid w:val="007A14C0"/>
    <w:rsid w:val="007A16EC"/>
    <w:rsid w:val="007C7DDE"/>
    <w:rsid w:val="007D0755"/>
    <w:rsid w:val="007E403F"/>
    <w:rsid w:val="007E4E43"/>
    <w:rsid w:val="007F2FAB"/>
    <w:rsid w:val="008103C5"/>
    <w:rsid w:val="0081047C"/>
    <w:rsid w:val="00812E03"/>
    <w:rsid w:val="008167F7"/>
    <w:rsid w:val="008251A9"/>
    <w:rsid w:val="00861D82"/>
    <w:rsid w:val="00862C02"/>
    <w:rsid w:val="008839D0"/>
    <w:rsid w:val="00885EA4"/>
    <w:rsid w:val="00891D29"/>
    <w:rsid w:val="00897839"/>
    <w:rsid w:val="008A716A"/>
    <w:rsid w:val="008B5410"/>
    <w:rsid w:val="008C41D1"/>
    <w:rsid w:val="008D0F63"/>
    <w:rsid w:val="008D33DF"/>
    <w:rsid w:val="008D36BC"/>
    <w:rsid w:val="008E2FDB"/>
    <w:rsid w:val="008F4705"/>
    <w:rsid w:val="008F775A"/>
    <w:rsid w:val="00904229"/>
    <w:rsid w:val="00911086"/>
    <w:rsid w:val="0091159E"/>
    <w:rsid w:val="009220BB"/>
    <w:rsid w:val="00935BF2"/>
    <w:rsid w:val="0095229D"/>
    <w:rsid w:val="00962F84"/>
    <w:rsid w:val="00970646"/>
    <w:rsid w:val="009A273C"/>
    <w:rsid w:val="009C1451"/>
    <w:rsid w:val="009C7213"/>
    <w:rsid w:val="009D177C"/>
    <w:rsid w:val="009F365C"/>
    <w:rsid w:val="009F602E"/>
    <w:rsid w:val="009F626F"/>
    <w:rsid w:val="00A16994"/>
    <w:rsid w:val="00A30102"/>
    <w:rsid w:val="00A3566F"/>
    <w:rsid w:val="00A35A28"/>
    <w:rsid w:val="00A41096"/>
    <w:rsid w:val="00A46405"/>
    <w:rsid w:val="00A53506"/>
    <w:rsid w:val="00A5366E"/>
    <w:rsid w:val="00A813AE"/>
    <w:rsid w:val="00AA626B"/>
    <w:rsid w:val="00AC306C"/>
    <w:rsid w:val="00B00C4B"/>
    <w:rsid w:val="00B050B0"/>
    <w:rsid w:val="00B05EBA"/>
    <w:rsid w:val="00B06463"/>
    <w:rsid w:val="00B16A76"/>
    <w:rsid w:val="00B22A30"/>
    <w:rsid w:val="00B23CD1"/>
    <w:rsid w:val="00B272A9"/>
    <w:rsid w:val="00B34F88"/>
    <w:rsid w:val="00B4651C"/>
    <w:rsid w:val="00B47688"/>
    <w:rsid w:val="00B6033B"/>
    <w:rsid w:val="00B74B5F"/>
    <w:rsid w:val="00BA2C79"/>
    <w:rsid w:val="00BC0B82"/>
    <w:rsid w:val="00BC4B0D"/>
    <w:rsid w:val="00BD0B3A"/>
    <w:rsid w:val="00BD4C8C"/>
    <w:rsid w:val="00BF6AE4"/>
    <w:rsid w:val="00C31DF3"/>
    <w:rsid w:val="00C335AE"/>
    <w:rsid w:val="00C40893"/>
    <w:rsid w:val="00C44CAC"/>
    <w:rsid w:val="00C45214"/>
    <w:rsid w:val="00C57793"/>
    <w:rsid w:val="00C84780"/>
    <w:rsid w:val="00C87B7F"/>
    <w:rsid w:val="00C90B95"/>
    <w:rsid w:val="00CA1DAD"/>
    <w:rsid w:val="00CB7137"/>
    <w:rsid w:val="00CC035B"/>
    <w:rsid w:val="00CC2EE7"/>
    <w:rsid w:val="00CC4C4D"/>
    <w:rsid w:val="00CD1DAF"/>
    <w:rsid w:val="00CD3A43"/>
    <w:rsid w:val="00CD74A6"/>
    <w:rsid w:val="00CE25C0"/>
    <w:rsid w:val="00D04F2D"/>
    <w:rsid w:val="00D1164B"/>
    <w:rsid w:val="00D142B9"/>
    <w:rsid w:val="00D534C1"/>
    <w:rsid w:val="00D63CE1"/>
    <w:rsid w:val="00D70CE1"/>
    <w:rsid w:val="00D80EA1"/>
    <w:rsid w:val="00D87BF1"/>
    <w:rsid w:val="00D96ADE"/>
    <w:rsid w:val="00DA3834"/>
    <w:rsid w:val="00DA654B"/>
    <w:rsid w:val="00DB54C2"/>
    <w:rsid w:val="00DC245C"/>
    <w:rsid w:val="00DD76C0"/>
    <w:rsid w:val="00DE7ED8"/>
    <w:rsid w:val="00DF1FB5"/>
    <w:rsid w:val="00E147A7"/>
    <w:rsid w:val="00E17A1F"/>
    <w:rsid w:val="00E62616"/>
    <w:rsid w:val="00E751DF"/>
    <w:rsid w:val="00E820BF"/>
    <w:rsid w:val="00EA64AA"/>
    <w:rsid w:val="00EB14A0"/>
    <w:rsid w:val="00EB45AE"/>
    <w:rsid w:val="00EB587D"/>
    <w:rsid w:val="00EC459F"/>
    <w:rsid w:val="00ED70C5"/>
    <w:rsid w:val="00EE21B5"/>
    <w:rsid w:val="00EE2E14"/>
    <w:rsid w:val="00EF6A8B"/>
    <w:rsid w:val="00F06E21"/>
    <w:rsid w:val="00F14889"/>
    <w:rsid w:val="00F15CF2"/>
    <w:rsid w:val="00F16A1B"/>
    <w:rsid w:val="00F246D4"/>
    <w:rsid w:val="00F32775"/>
    <w:rsid w:val="00F42ADC"/>
    <w:rsid w:val="00F446D1"/>
    <w:rsid w:val="00F53867"/>
    <w:rsid w:val="00F53CD0"/>
    <w:rsid w:val="00F5452C"/>
    <w:rsid w:val="00F54667"/>
    <w:rsid w:val="00F67830"/>
    <w:rsid w:val="00F74BB3"/>
    <w:rsid w:val="00F82A04"/>
    <w:rsid w:val="00F92952"/>
    <w:rsid w:val="00F97CDB"/>
    <w:rsid w:val="00FA25C5"/>
    <w:rsid w:val="00FA5126"/>
    <w:rsid w:val="00FA75A9"/>
    <w:rsid w:val="00FB4CD3"/>
    <w:rsid w:val="00FD59D7"/>
    <w:rsid w:val="00FD5C2B"/>
    <w:rsid w:val="00FE0B66"/>
    <w:rsid w:val="00FE2170"/>
    <w:rsid w:val="00FF049B"/>
    <w:rsid w:val="00FF19EE"/>
    <w:rsid w:val="00FF1EBE"/>
    <w:rsid w:val="00FF3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952"/>
    <w:pPr>
      <w:spacing w:after="200" w:line="276" w:lineRule="auto"/>
    </w:pPr>
    <w:rPr>
      <w:rFonts w:asciiTheme="majorHAnsi" w:hAnsiTheme="majorHAnsi"/>
      <w:sz w:val="22"/>
      <w:szCs w:val="22"/>
      <w:lang w:val="da-DK"/>
    </w:rPr>
  </w:style>
  <w:style w:type="paragraph" w:styleId="Overskrift1">
    <w:name w:val="heading 1"/>
    <w:aliases w:val="Epinion Heading 1"/>
    <w:basedOn w:val="Normal"/>
    <w:next w:val="Normal"/>
    <w:link w:val="Overskrift1Tegn"/>
    <w:uiPriority w:val="9"/>
    <w:qFormat/>
    <w:rsid w:val="000B0852"/>
    <w:pPr>
      <w:keepNext/>
      <w:keepLines/>
      <w:pageBreakBefore/>
      <w:numPr>
        <w:numId w:val="7"/>
      </w:numPr>
      <w:tabs>
        <w:tab w:val="left" w:pos="720"/>
      </w:tabs>
      <w:spacing w:before="600" w:after="600"/>
      <w:ind w:left="720" w:hanging="720"/>
      <w:outlineLvl w:val="0"/>
    </w:pPr>
    <w:rPr>
      <w:rFonts w:eastAsia="Times New Roman"/>
      <w:bCs/>
      <w:caps/>
      <w:color w:val="E3323D" w:themeColor="accent1"/>
      <w:sz w:val="44"/>
      <w:szCs w:val="28"/>
    </w:rPr>
  </w:style>
  <w:style w:type="paragraph" w:styleId="Overskrift2">
    <w:name w:val="heading 2"/>
    <w:aliases w:val="Epinion Heading 2"/>
    <w:basedOn w:val="Overskrift1"/>
    <w:next w:val="Normal"/>
    <w:link w:val="Overskrift2Tegn"/>
    <w:uiPriority w:val="9"/>
    <w:unhideWhenUsed/>
    <w:qFormat/>
    <w:rsid w:val="00D96ADE"/>
    <w:pPr>
      <w:numPr>
        <w:ilvl w:val="1"/>
      </w:numPr>
      <w:ind w:left="3981" w:hanging="720"/>
      <w:outlineLvl w:val="1"/>
    </w:pPr>
    <w:rPr>
      <w:color w:val="auto"/>
      <w:sz w:val="36"/>
      <w:szCs w:val="36"/>
    </w:rPr>
  </w:style>
  <w:style w:type="paragraph" w:styleId="Overskrift3">
    <w:name w:val="heading 3"/>
    <w:aliases w:val="Epinion Heading 3"/>
    <w:basedOn w:val="Normal"/>
    <w:next w:val="Normal"/>
    <w:link w:val="Overskrift3Tegn"/>
    <w:uiPriority w:val="9"/>
    <w:unhideWhenUsed/>
    <w:qFormat/>
    <w:rsid w:val="007832CE"/>
    <w:pPr>
      <w:keepNext/>
      <w:keepLines/>
      <w:numPr>
        <w:ilvl w:val="2"/>
        <w:numId w:val="6"/>
      </w:numPr>
      <w:spacing w:before="400" w:after="300"/>
      <w:outlineLvl w:val="2"/>
    </w:pPr>
    <w:rPr>
      <w:rFonts w:eastAsia="Times New Roman"/>
      <w:bCs/>
      <w:color w:val="000000"/>
      <w:sz w:val="32"/>
    </w:rPr>
  </w:style>
  <w:style w:type="paragraph" w:styleId="Overskrift4">
    <w:name w:val="heading 4"/>
    <w:aliases w:val="Epinion Heading 4"/>
    <w:basedOn w:val="Normal"/>
    <w:next w:val="Normal"/>
    <w:link w:val="Overskrift4Tegn"/>
    <w:uiPriority w:val="9"/>
    <w:unhideWhenUsed/>
    <w:qFormat/>
    <w:rsid w:val="007832CE"/>
    <w:pPr>
      <w:keepNext/>
      <w:keepLines/>
      <w:numPr>
        <w:ilvl w:val="3"/>
        <w:numId w:val="6"/>
      </w:numPr>
      <w:spacing w:before="300" w:after="300"/>
      <w:outlineLvl w:val="3"/>
    </w:pPr>
    <w:rPr>
      <w:rFonts w:eastAsia="Times New Roman"/>
      <w:bCs/>
      <w:iCs/>
      <w:color w:val="7F7F7F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0F7E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yle2">
    <w:name w:val="Style2"/>
    <w:uiPriority w:val="1"/>
    <w:rsid w:val="000F7E5F"/>
    <w:rPr>
      <w:rFonts w:ascii="Calibri" w:hAnsi="Calibri" w:hint="default"/>
      <w:b w:val="0"/>
      <w:bCs w:val="0"/>
      <w:i w:val="0"/>
      <w:iCs w:val="0"/>
      <w:color w:val="EB2C3A"/>
      <w:sz w:val="48"/>
    </w:rPr>
  </w:style>
  <w:style w:type="character" w:customStyle="1" w:styleId="Style6">
    <w:name w:val="Style6"/>
    <w:uiPriority w:val="1"/>
    <w:rsid w:val="000F7E5F"/>
    <w:rPr>
      <w:rFonts w:ascii="Calibri" w:hAnsi="Calibri" w:hint="default"/>
      <w:color w:val="FFFFFF"/>
      <w:sz w:val="48"/>
    </w:rPr>
  </w:style>
  <w:style w:type="character" w:customStyle="1" w:styleId="Style7">
    <w:name w:val="Style7"/>
    <w:uiPriority w:val="1"/>
    <w:rsid w:val="000F7E5F"/>
    <w:rPr>
      <w:rFonts w:ascii="Calibri" w:hAnsi="Calibri" w:hint="default"/>
      <w:b/>
      <w:bCs w:val="0"/>
      <w:color w:val="auto"/>
      <w:sz w:val="4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F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7E5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aliases w:val="Epinion Heading 1 Tegn"/>
    <w:basedOn w:val="Standardskrifttypeiafsnit"/>
    <w:link w:val="Overskrift1"/>
    <w:uiPriority w:val="9"/>
    <w:rsid w:val="000B0852"/>
    <w:rPr>
      <w:rFonts w:ascii="Calibri" w:eastAsia="Times New Roman" w:hAnsi="Calibri"/>
      <w:bCs/>
      <w:caps/>
      <w:noProof/>
      <w:color w:val="E3323D" w:themeColor="accent1"/>
      <w:sz w:val="44"/>
      <w:szCs w:val="28"/>
      <w:lang w:val="da-DK"/>
    </w:rPr>
  </w:style>
  <w:style w:type="character" w:customStyle="1" w:styleId="Overskrift2Tegn">
    <w:name w:val="Overskrift 2 Tegn"/>
    <w:aliases w:val="Epinion Heading 2 Tegn"/>
    <w:basedOn w:val="Standardskrifttypeiafsnit"/>
    <w:link w:val="Overskrift2"/>
    <w:uiPriority w:val="9"/>
    <w:rsid w:val="00D96ADE"/>
    <w:rPr>
      <w:rFonts w:ascii="Verdana" w:eastAsia="Times New Roman" w:hAnsi="Verdana" w:cs="Times New Roman"/>
      <w:bCs/>
      <w:caps/>
      <w:sz w:val="36"/>
      <w:szCs w:val="36"/>
      <w:lang w:val="da-DK"/>
    </w:rPr>
  </w:style>
  <w:style w:type="character" w:customStyle="1" w:styleId="Overskrift3Tegn">
    <w:name w:val="Overskrift 3 Tegn"/>
    <w:aliases w:val="Epinion Heading 3 Tegn"/>
    <w:basedOn w:val="Standardskrifttypeiafsnit"/>
    <w:link w:val="Overskrift3"/>
    <w:uiPriority w:val="9"/>
    <w:rsid w:val="007832CE"/>
    <w:rPr>
      <w:rFonts w:eastAsia="Times New Roman" w:cs="Times New Roman"/>
      <w:bCs/>
      <w:color w:val="000000"/>
      <w:sz w:val="32"/>
      <w:lang w:val="da-DK"/>
    </w:rPr>
  </w:style>
  <w:style w:type="character" w:customStyle="1" w:styleId="Overskrift4Tegn">
    <w:name w:val="Overskrift 4 Tegn"/>
    <w:aliases w:val="Epinion Heading 4 Tegn"/>
    <w:basedOn w:val="Standardskrifttypeiafsnit"/>
    <w:link w:val="Overskrift4"/>
    <w:uiPriority w:val="9"/>
    <w:rsid w:val="007832CE"/>
    <w:rPr>
      <w:rFonts w:ascii="Verdana" w:eastAsia="Times New Roman" w:hAnsi="Verdana" w:cs="Times New Roman"/>
      <w:bCs/>
      <w:iCs/>
      <w:color w:val="7F7F7F"/>
      <w:sz w:val="24"/>
      <w:lang w:val="da-DK"/>
    </w:rPr>
  </w:style>
  <w:style w:type="character" w:styleId="Hyperlink">
    <w:name w:val="Hyperlink"/>
    <w:uiPriority w:val="99"/>
    <w:unhideWhenUsed/>
    <w:rsid w:val="00490027"/>
    <w:rPr>
      <w:color w:val="EB2C3A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490027"/>
    <w:pPr>
      <w:tabs>
        <w:tab w:val="center" w:pos="4680"/>
        <w:tab w:val="right" w:pos="9360"/>
      </w:tabs>
      <w:spacing w:after="0" w:line="240" w:lineRule="auto"/>
    </w:pPr>
    <w:rPr>
      <w:rFonts w:ascii="Purista" w:eastAsia="Times New Roman" w:hAnsi="Purista"/>
    </w:rPr>
  </w:style>
  <w:style w:type="character" w:customStyle="1" w:styleId="SidehovedTegn">
    <w:name w:val="Sidehoved Tegn"/>
    <w:basedOn w:val="Standardskrifttypeiafsnit"/>
    <w:link w:val="Sidehoved"/>
    <w:uiPriority w:val="99"/>
    <w:rsid w:val="00490027"/>
    <w:rPr>
      <w:rFonts w:ascii="Purista" w:eastAsia="Times New Roman" w:hAnsi="Purista" w:cs="Times New Roman"/>
    </w:rPr>
  </w:style>
  <w:style w:type="paragraph" w:styleId="Sidefod">
    <w:name w:val="footer"/>
    <w:basedOn w:val="Normal"/>
    <w:link w:val="SidefodTegn"/>
    <w:uiPriority w:val="99"/>
    <w:unhideWhenUsed/>
    <w:rsid w:val="00490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90027"/>
  </w:style>
  <w:style w:type="paragraph" w:styleId="Titel">
    <w:name w:val="Title"/>
    <w:basedOn w:val="Normal"/>
    <w:next w:val="Normal"/>
    <w:link w:val="TitelTegn"/>
    <w:uiPriority w:val="10"/>
    <w:qFormat/>
    <w:rsid w:val="007832CE"/>
    <w:pPr>
      <w:pBdr>
        <w:bottom w:val="single" w:sz="8" w:space="4" w:color="EB2C3A"/>
      </w:pBdr>
      <w:spacing w:after="300" w:line="240" w:lineRule="auto"/>
      <w:contextualSpacing/>
    </w:pPr>
    <w:rPr>
      <w:rFonts w:eastAsia="Times New Roman"/>
      <w:color w:val="EB2C3A"/>
      <w:spacing w:val="5"/>
      <w:kern w:val="28"/>
      <w:sz w:val="52"/>
      <w:szCs w:val="5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B6033B"/>
    <w:pPr>
      <w:tabs>
        <w:tab w:val="left" w:pos="660"/>
        <w:tab w:val="right" w:leader="dot" w:pos="14459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6F4578"/>
    <w:pPr>
      <w:spacing w:after="100"/>
    </w:pPr>
    <w:rPr>
      <w:color w:val="FFFFFF"/>
      <w:sz w:val="24"/>
    </w:rPr>
  </w:style>
  <w:style w:type="character" w:customStyle="1" w:styleId="TitelTegn">
    <w:name w:val="Titel Tegn"/>
    <w:basedOn w:val="Standardskrifttypeiafsnit"/>
    <w:link w:val="Titel"/>
    <w:uiPriority w:val="10"/>
    <w:rsid w:val="007832CE"/>
    <w:rPr>
      <w:rFonts w:ascii="Verdana" w:eastAsia="Times New Roman" w:hAnsi="Verdana" w:cs="Times New Roman"/>
      <w:color w:val="EB2C3A"/>
      <w:spacing w:val="5"/>
      <w:kern w:val="28"/>
      <w:sz w:val="52"/>
      <w:szCs w:val="52"/>
    </w:rPr>
  </w:style>
  <w:style w:type="table" w:customStyle="1" w:styleId="Standardtabel">
    <w:name w:val="Standardtabel"/>
    <w:basedOn w:val="Tabel-Normal"/>
    <w:uiPriority w:val="99"/>
    <w:rsid w:val="008D33DF"/>
    <w:pPr>
      <w:keepNext/>
      <w:spacing w:before="60" w:after="60"/>
      <w:ind w:left="113"/>
      <w:jc w:val="center"/>
    </w:pPr>
    <w:rPr>
      <w:rFonts w:ascii="Calibri" w:hAnsi="Calibri"/>
    </w:rPr>
    <w:tblPr>
      <w:tblBorders>
        <w:top w:val="dashSmallGap" w:sz="2" w:space="0" w:color="EB2C3A"/>
        <w:left w:val="dashSmallGap" w:sz="2" w:space="0" w:color="EB2C3A"/>
        <w:bottom w:val="dashSmallGap" w:sz="2" w:space="0" w:color="EB2C3A"/>
        <w:right w:val="dashSmallGap" w:sz="2" w:space="0" w:color="EB2C3A"/>
        <w:insideH w:val="dashSmallGap" w:sz="2" w:space="0" w:color="BFBFBF"/>
        <w:insideV w:val="dashSmallGap" w:sz="2" w:space="0" w:color="BFBFBF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jc w:val="center"/>
      </w:pPr>
      <w:rPr>
        <w:color w:val="FFFFFF"/>
      </w:rPr>
      <w:tblPr/>
      <w:tcPr>
        <w:tcBorders>
          <w:top w:val="single" w:sz="4" w:space="0" w:color="EB2C3A"/>
          <w:left w:val="single" w:sz="4" w:space="0" w:color="EB2C3A"/>
          <w:bottom w:val="single" w:sz="4" w:space="0" w:color="EB2C3A"/>
          <w:right w:val="single" w:sz="4" w:space="0" w:color="EB2C3A"/>
        </w:tcBorders>
        <w:shd w:val="clear" w:color="auto" w:fill="EB2C3A"/>
        <w:vAlign w:val="center"/>
      </w:tcPr>
    </w:tblStylePr>
    <w:tblStylePr w:type="firstCol">
      <w:pPr>
        <w:jc w:val="left"/>
      </w:pPr>
    </w:tblStylePr>
  </w:style>
  <w:style w:type="table" w:styleId="Lysskygge-fremhvningsfarve2">
    <w:name w:val="Light Shading Accent 2"/>
    <w:basedOn w:val="Tabel-Normal"/>
    <w:uiPriority w:val="60"/>
    <w:rsid w:val="004171BE"/>
    <w:pPr>
      <w:spacing w:before="840"/>
    </w:pPr>
    <w:rPr>
      <w:color w:val="3E8B35" w:themeColor="accent2" w:themeShade="BF"/>
    </w:rPr>
    <w:tblPr>
      <w:tblStyleRowBandSize w:val="1"/>
      <w:tblStyleColBandSize w:val="1"/>
      <w:tblBorders>
        <w:top w:val="single" w:sz="8" w:space="0" w:color="54B948" w:themeColor="accent2"/>
        <w:bottom w:val="single" w:sz="8" w:space="0" w:color="54B9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B948" w:themeColor="accent2"/>
          <w:left w:val="nil"/>
          <w:bottom w:val="single" w:sz="8" w:space="0" w:color="54B9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B948" w:themeColor="accent2"/>
          <w:left w:val="nil"/>
          <w:bottom w:val="single" w:sz="8" w:space="0" w:color="54B9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D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DD1" w:themeFill="accent2" w:themeFillTint="3F"/>
      </w:tcPr>
    </w:tblStylePr>
  </w:style>
  <w:style w:type="table" w:styleId="Lysskygge-fremhvningsfarve4">
    <w:name w:val="Light Shading Accent 4"/>
    <w:basedOn w:val="Tabel-Normal"/>
    <w:uiPriority w:val="60"/>
    <w:rsid w:val="00B34F88"/>
    <w:rPr>
      <w:color w:val="8EA420" w:themeColor="accent4" w:themeShade="BF"/>
    </w:rPr>
    <w:tblPr>
      <w:tblStyleRowBandSize w:val="1"/>
      <w:tblStyleColBandSize w:val="1"/>
      <w:tblBorders>
        <w:top w:val="single" w:sz="8" w:space="0" w:color="BCD631" w:themeColor="accent4"/>
        <w:bottom w:val="single" w:sz="8" w:space="0" w:color="BCD6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D631" w:themeColor="accent4"/>
          <w:left w:val="nil"/>
          <w:bottom w:val="single" w:sz="8" w:space="0" w:color="BCD6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D631" w:themeColor="accent4"/>
          <w:left w:val="nil"/>
          <w:bottom w:val="single" w:sz="8" w:space="0" w:color="BCD6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4CB" w:themeFill="accent4" w:themeFillTint="3F"/>
      </w:tcPr>
    </w:tblStylePr>
  </w:style>
  <w:style w:type="table" w:customStyle="1" w:styleId="standardlabel">
    <w:name w:val="standardlabel"/>
    <w:basedOn w:val="Tabel-Normal"/>
    <w:uiPriority w:val="99"/>
    <w:qFormat/>
    <w:rsid w:val="00B34F88"/>
    <w:tblPr/>
  </w:style>
  <w:style w:type="character" w:styleId="Pladsholdertekst">
    <w:name w:val="Placeholder Text"/>
    <w:basedOn w:val="Standardskrifttypeiafsnit"/>
    <w:uiPriority w:val="99"/>
    <w:semiHidden/>
    <w:rsid w:val="00062F6F"/>
    <w:rPr>
      <w:color w:val="808080"/>
    </w:rPr>
  </w:style>
  <w:style w:type="paragraph" w:styleId="Listeafsnit">
    <w:name w:val="List Paragraph"/>
    <w:basedOn w:val="Normal"/>
    <w:uiPriority w:val="34"/>
    <w:qFormat/>
    <w:rsid w:val="00D116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952"/>
    <w:pPr>
      <w:spacing w:after="200" w:line="276" w:lineRule="auto"/>
    </w:pPr>
    <w:rPr>
      <w:rFonts w:asciiTheme="majorHAnsi" w:hAnsiTheme="majorHAnsi"/>
      <w:sz w:val="22"/>
      <w:szCs w:val="22"/>
      <w:lang w:val="da-DK"/>
    </w:rPr>
  </w:style>
  <w:style w:type="paragraph" w:styleId="Overskrift1">
    <w:name w:val="heading 1"/>
    <w:aliases w:val="Epinion Heading 1"/>
    <w:basedOn w:val="Normal"/>
    <w:next w:val="Normal"/>
    <w:link w:val="Overskrift1Tegn"/>
    <w:uiPriority w:val="9"/>
    <w:qFormat/>
    <w:rsid w:val="000B0852"/>
    <w:pPr>
      <w:keepNext/>
      <w:keepLines/>
      <w:pageBreakBefore/>
      <w:numPr>
        <w:numId w:val="7"/>
      </w:numPr>
      <w:tabs>
        <w:tab w:val="left" w:pos="720"/>
      </w:tabs>
      <w:spacing w:before="600" w:after="600"/>
      <w:ind w:left="720" w:hanging="720"/>
      <w:outlineLvl w:val="0"/>
    </w:pPr>
    <w:rPr>
      <w:rFonts w:eastAsia="Times New Roman"/>
      <w:bCs/>
      <w:caps/>
      <w:color w:val="E3323D" w:themeColor="accent1"/>
      <w:sz w:val="44"/>
      <w:szCs w:val="28"/>
    </w:rPr>
  </w:style>
  <w:style w:type="paragraph" w:styleId="Overskrift2">
    <w:name w:val="heading 2"/>
    <w:aliases w:val="Epinion Heading 2"/>
    <w:basedOn w:val="Overskrift1"/>
    <w:next w:val="Normal"/>
    <w:link w:val="Overskrift2Tegn"/>
    <w:uiPriority w:val="9"/>
    <w:unhideWhenUsed/>
    <w:qFormat/>
    <w:rsid w:val="00D96ADE"/>
    <w:pPr>
      <w:numPr>
        <w:ilvl w:val="1"/>
      </w:numPr>
      <w:ind w:left="3981" w:hanging="720"/>
      <w:outlineLvl w:val="1"/>
    </w:pPr>
    <w:rPr>
      <w:color w:val="auto"/>
      <w:sz w:val="36"/>
      <w:szCs w:val="36"/>
    </w:rPr>
  </w:style>
  <w:style w:type="paragraph" w:styleId="Overskrift3">
    <w:name w:val="heading 3"/>
    <w:aliases w:val="Epinion Heading 3"/>
    <w:basedOn w:val="Normal"/>
    <w:next w:val="Normal"/>
    <w:link w:val="Overskrift3Tegn"/>
    <w:uiPriority w:val="9"/>
    <w:unhideWhenUsed/>
    <w:qFormat/>
    <w:rsid w:val="007832CE"/>
    <w:pPr>
      <w:keepNext/>
      <w:keepLines/>
      <w:numPr>
        <w:ilvl w:val="2"/>
        <w:numId w:val="6"/>
      </w:numPr>
      <w:spacing w:before="400" w:after="300"/>
      <w:outlineLvl w:val="2"/>
    </w:pPr>
    <w:rPr>
      <w:rFonts w:eastAsia="Times New Roman"/>
      <w:bCs/>
      <w:color w:val="000000"/>
      <w:sz w:val="32"/>
    </w:rPr>
  </w:style>
  <w:style w:type="paragraph" w:styleId="Overskrift4">
    <w:name w:val="heading 4"/>
    <w:aliases w:val="Epinion Heading 4"/>
    <w:basedOn w:val="Normal"/>
    <w:next w:val="Normal"/>
    <w:link w:val="Overskrift4Tegn"/>
    <w:uiPriority w:val="9"/>
    <w:unhideWhenUsed/>
    <w:qFormat/>
    <w:rsid w:val="007832CE"/>
    <w:pPr>
      <w:keepNext/>
      <w:keepLines/>
      <w:numPr>
        <w:ilvl w:val="3"/>
        <w:numId w:val="6"/>
      </w:numPr>
      <w:spacing w:before="300" w:after="300"/>
      <w:outlineLvl w:val="3"/>
    </w:pPr>
    <w:rPr>
      <w:rFonts w:eastAsia="Times New Roman"/>
      <w:bCs/>
      <w:iCs/>
      <w:color w:val="7F7F7F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0F7E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yle2">
    <w:name w:val="Style2"/>
    <w:uiPriority w:val="1"/>
    <w:rsid w:val="000F7E5F"/>
    <w:rPr>
      <w:rFonts w:ascii="Calibri" w:hAnsi="Calibri" w:hint="default"/>
      <w:b w:val="0"/>
      <w:bCs w:val="0"/>
      <w:i w:val="0"/>
      <w:iCs w:val="0"/>
      <w:color w:val="EB2C3A"/>
      <w:sz w:val="48"/>
    </w:rPr>
  </w:style>
  <w:style w:type="character" w:customStyle="1" w:styleId="Style6">
    <w:name w:val="Style6"/>
    <w:uiPriority w:val="1"/>
    <w:rsid w:val="000F7E5F"/>
    <w:rPr>
      <w:rFonts w:ascii="Calibri" w:hAnsi="Calibri" w:hint="default"/>
      <w:color w:val="FFFFFF"/>
      <w:sz w:val="48"/>
    </w:rPr>
  </w:style>
  <w:style w:type="character" w:customStyle="1" w:styleId="Style7">
    <w:name w:val="Style7"/>
    <w:uiPriority w:val="1"/>
    <w:rsid w:val="000F7E5F"/>
    <w:rPr>
      <w:rFonts w:ascii="Calibri" w:hAnsi="Calibri" w:hint="default"/>
      <w:b/>
      <w:bCs w:val="0"/>
      <w:color w:val="auto"/>
      <w:sz w:val="4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F7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F7E5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aliases w:val="Epinion Heading 1 Tegn"/>
    <w:basedOn w:val="Standardskrifttypeiafsnit"/>
    <w:link w:val="Overskrift1"/>
    <w:uiPriority w:val="9"/>
    <w:rsid w:val="000B0852"/>
    <w:rPr>
      <w:rFonts w:ascii="Calibri" w:eastAsia="Times New Roman" w:hAnsi="Calibri"/>
      <w:bCs/>
      <w:caps/>
      <w:noProof/>
      <w:color w:val="E3323D" w:themeColor="accent1"/>
      <w:sz w:val="44"/>
      <w:szCs w:val="28"/>
      <w:lang w:val="da-DK"/>
    </w:rPr>
  </w:style>
  <w:style w:type="character" w:customStyle="1" w:styleId="Overskrift2Tegn">
    <w:name w:val="Overskrift 2 Tegn"/>
    <w:aliases w:val="Epinion Heading 2 Tegn"/>
    <w:basedOn w:val="Standardskrifttypeiafsnit"/>
    <w:link w:val="Overskrift2"/>
    <w:uiPriority w:val="9"/>
    <w:rsid w:val="00D96ADE"/>
    <w:rPr>
      <w:rFonts w:ascii="Verdana" w:eastAsia="Times New Roman" w:hAnsi="Verdana" w:cs="Times New Roman"/>
      <w:bCs/>
      <w:caps/>
      <w:sz w:val="36"/>
      <w:szCs w:val="36"/>
      <w:lang w:val="da-DK"/>
    </w:rPr>
  </w:style>
  <w:style w:type="character" w:customStyle="1" w:styleId="Overskrift3Tegn">
    <w:name w:val="Overskrift 3 Tegn"/>
    <w:aliases w:val="Epinion Heading 3 Tegn"/>
    <w:basedOn w:val="Standardskrifttypeiafsnit"/>
    <w:link w:val="Overskrift3"/>
    <w:uiPriority w:val="9"/>
    <w:rsid w:val="007832CE"/>
    <w:rPr>
      <w:rFonts w:eastAsia="Times New Roman" w:cs="Times New Roman"/>
      <w:bCs/>
      <w:color w:val="000000"/>
      <w:sz w:val="32"/>
      <w:lang w:val="da-DK"/>
    </w:rPr>
  </w:style>
  <w:style w:type="character" w:customStyle="1" w:styleId="Overskrift4Tegn">
    <w:name w:val="Overskrift 4 Tegn"/>
    <w:aliases w:val="Epinion Heading 4 Tegn"/>
    <w:basedOn w:val="Standardskrifttypeiafsnit"/>
    <w:link w:val="Overskrift4"/>
    <w:uiPriority w:val="9"/>
    <w:rsid w:val="007832CE"/>
    <w:rPr>
      <w:rFonts w:ascii="Verdana" w:eastAsia="Times New Roman" w:hAnsi="Verdana" w:cs="Times New Roman"/>
      <w:bCs/>
      <w:iCs/>
      <w:color w:val="7F7F7F"/>
      <w:sz w:val="24"/>
      <w:lang w:val="da-DK"/>
    </w:rPr>
  </w:style>
  <w:style w:type="character" w:styleId="Hyperlink">
    <w:name w:val="Hyperlink"/>
    <w:uiPriority w:val="99"/>
    <w:unhideWhenUsed/>
    <w:rsid w:val="00490027"/>
    <w:rPr>
      <w:color w:val="EB2C3A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490027"/>
    <w:pPr>
      <w:tabs>
        <w:tab w:val="center" w:pos="4680"/>
        <w:tab w:val="right" w:pos="9360"/>
      </w:tabs>
      <w:spacing w:after="0" w:line="240" w:lineRule="auto"/>
    </w:pPr>
    <w:rPr>
      <w:rFonts w:ascii="Purista" w:eastAsia="Times New Roman" w:hAnsi="Purista"/>
    </w:rPr>
  </w:style>
  <w:style w:type="character" w:customStyle="1" w:styleId="SidehovedTegn">
    <w:name w:val="Sidehoved Tegn"/>
    <w:basedOn w:val="Standardskrifttypeiafsnit"/>
    <w:link w:val="Sidehoved"/>
    <w:uiPriority w:val="99"/>
    <w:rsid w:val="00490027"/>
    <w:rPr>
      <w:rFonts w:ascii="Purista" w:eastAsia="Times New Roman" w:hAnsi="Purista" w:cs="Times New Roman"/>
    </w:rPr>
  </w:style>
  <w:style w:type="paragraph" w:styleId="Sidefod">
    <w:name w:val="footer"/>
    <w:basedOn w:val="Normal"/>
    <w:link w:val="SidefodTegn"/>
    <w:uiPriority w:val="99"/>
    <w:unhideWhenUsed/>
    <w:rsid w:val="004900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90027"/>
  </w:style>
  <w:style w:type="paragraph" w:styleId="Titel">
    <w:name w:val="Title"/>
    <w:basedOn w:val="Normal"/>
    <w:next w:val="Normal"/>
    <w:link w:val="TitelTegn"/>
    <w:uiPriority w:val="10"/>
    <w:qFormat/>
    <w:rsid w:val="007832CE"/>
    <w:pPr>
      <w:pBdr>
        <w:bottom w:val="single" w:sz="8" w:space="4" w:color="EB2C3A"/>
      </w:pBdr>
      <w:spacing w:after="300" w:line="240" w:lineRule="auto"/>
      <w:contextualSpacing/>
    </w:pPr>
    <w:rPr>
      <w:rFonts w:eastAsia="Times New Roman"/>
      <w:color w:val="EB2C3A"/>
      <w:spacing w:val="5"/>
      <w:kern w:val="28"/>
      <w:sz w:val="52"/>
      <w:szCs w:val="52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B6033B"/>
    <w:pPr>
      <w:tabs>
        <w:tab w:val="left" w:pos="660"/>
        <w:tab w:val="right" w:leader="dot" w:pos="14459"/>
      </w:tabs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6F4578"/>
    <w:pPr>
      <w:spacing w:after="100"/>
    </w:pPr>
    <w:rPr>
      <w:color w:val="FFFFFF"/>
      <w:sz w:val="24"/>
    </w:rPr>
  </w:style>
  <w:style w:type="character" w:customStyle="1" w:styleId="TitelTegn">
    <w:name w:val="Titel Tegn"/>
    <w:basedOn w:val="Standardskrifttypeiafsnit"/>
    <w:link w:val="Titel"/>
    <w:uiPriority w:val="10"/>
    <w:rsid w:val="007832CE"/>
    <w:rPr>
      <w:rFonts w:ascii="Verdana" w:eastAsia="Times New Roman" w:hAnsi="Verdana" w:cs="Times New Roman"/>
      <w:color w:val="EB2C3A"/>
      <w:spacing w:val="5"/>
      <w:kern w:val="28"/>
      <w:sz w:val="52"/>
      <w:szCs w:val="52"/>
    </w:rPr>
  </w:style>
  <w:style w:type="table" w:customStyle="1" w:styleId="Standardtabel">
    <w:name w:val="Standardtabel"/>
    <w:basedOn w:val="Tabel-Normal"/>
    <w:uiPriority w:val="99"/>
    <w:rsid w:val="008D33DF"/>
    <w:pPr>
      <w:keepNext/>
      <w:spacing w:before="60" w:after="60"/>
      <w:ind w:left="113"/>
      <w:jc w:val="center"/>
    </w:pPr>
    <w:rPr>
      <w:rFonts w:ascii="Calibri" w:hAnsi="Calibri"/>
    </w:rPr>
    <w:tblPr>
      <w:tblBorders>
        <w:top w:val="dashSmallGap" w:sz="2" w:space="0" w:color="EB2C3A"/>
        <w:left w:val="dashSmallGap" w:sz="2" w:space="0" w:color="EB2C3A"/>
        <w:bottom w:val="dashSmallGap" w:sz="2" w:space="0" w:color="EB2C3A"/>
        <w:right w:val="dashSmallGap" w:sz="2" w:space="0" w:color="EB2C3A"/>
        <w:insideH w:val="dashSmallGap" w:sz="2" w:space="0" w:color="BFBFBF"/>
        <w:insideV w:val="dashSmallGap" w:sz="2" w:space="0" w:color="BFBFBF"/>
      </w:tblBorders>
      <w:tblCellMar>
        <w:left w:w="0" w:type="dxa"/>
        <w:right w:w="0" w:type="dxa"/>
      </w:tblCellMar>
    </w:tblPr>
    <w:trPr>
      <w:cantSplit/>
    </w:trPr>
    <w:tcPr>
      <w:vAlign w:val="center"/>
    </w:tcPr>
    <w:tblStylePr w:type="firstRow">
      <w:pPr>
        <w:jc w:val="center"/>
      </w:pPr>
      <w:rPr>
        <w:color w:val="FFFFFF"/>
      </w:rPr>
      <w:tblPr/>
      <w:tcPr>
        <w:tcBorders>
          <w:top w:val="single" w:sz="4" w:space="0" w:color="EB2C3A"/>
          <w:left w:val="single" w:sz="4" w:space="0" w:color="EB2C3A"/>
          <w:bottom w:val="single" w:sz="4" w:space="0" w:color="EB2C3A"/>
          <w:right w:val="single" w:sz="4" w:space="0" w:color="EB2C3A"/>
        </w:tcBorders>
        <w:shd w:val="clear" w:color="auto" w:fill="EB2C3A"/>
        <w:vAlign w:val="center"/>
      </w:tcPr>
    </w:tblStylePr>
    <w:tblStylePr w:type="firstCol">
      <w:pPr>
        <w:jc w:val="left"/>
      </w:pPr>
    </w:tblStylePr>
  </w:style>
  <w:style w:type="table" w:styleId="Lysskygge-fremhvningsfarve2">
    <w:name w:val="Light Shading Accent 2"/>
    <w:basedOn w:val="Tabel-Normal"/>
    <w:uiPriority w:val="60"/>
    <w:rsid w:val="004171BE"/>
    <w:pPr>
      <w:spacing w:before="840"/>
    </w:pPr>
    <w:rPr>
      <w:color w:val="3E8B35" w:themeColor="accent2" w:themeShade="BF"/>
    </w:rPr>
    <w:tblPr>
      <w:tblStyleRowBandSize w:val="1"/>
      <w:tblStyleColBandSize w:val="1"/>
      <w:tblBorders>
        <w:top w:val="single" w:sz="8" w:space="0" w:color="54B948" w:themeColor="accent2"/>
        <w:bottom w:val="single" w:sz="8" w:space="0" w:color="54B9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B948" w:themeColor="accent2"/>
          <w:left w:val="nil"/>
          <w:bottom w:val="single" w:sz="8" w:space="0" w:color="54B9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B948" w:themeColor="accent2"/>
          <w:left w:val="nil"/>
          <w:bottom w:val="single" w:sz="8" w:space="0" w:color="54B9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4ED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4EDD1" w:themeFill="accent2" w:themeFillTint="3F"/>
      </w:tcPr>
    </w:tblStylePr>
  </w:style>
  <w:style w:type="table" w:styleId="Lysskygge-fremhvningsfarve4">
    <w:name w:val="Light Shading Accent 4"/>
    <w:basedOn w:val="Tabel-Normal"/>
    <w:uiPriority w:val="60"/>
    <w:rsid w:val="00B34F88"/>
    <w:rPr>
      <w:color w:val="8EA420" w:themeColor="accent4" w:themeShade="BF"/>
    </w:rPr>
    <w:tblPr>
      <w:tblStyleRowBandSize w:val="1"/>
      <w:tblStyleColBandSize w:val="1"/>
      <w:tblBorders>
        <w:top w:val="single" w:sz="8" w:space="0" w:color="BCD631" w:themeColor="accent4"/>
        <w:bottom w:val="single" w:sz="8" w:space="0" w:color="BCD6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D631" w:themeColor="accent4"/>
          <w:left w:val="nil"/>
          <w:bottom w:val="single" w:sz="8" w:space="0" w:color="BCD6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D631" w:themeColor="accent4"/>
          <w:left w:val="nil"/>
          <w:bottom w:val="single" w:sz="8" w:space="0" w:color="BCD6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4CB" w:themeFill="accent4" w:themeFillTint="3F"/>
      </w:tcPr>
    </w:tblStylePr>
  </w:style>
  <w:style w:type="table" w:customStyle="1" w:styleId="standardlabel">
    <w:name w:val="standardlabel"/>
    <w:basedOn w:val="Tabel-Normal"/>
    <w:uiPriority w:val="99"/>
    <w:qFormat/>
    <w:rsid w:val="00B34F88"/>
    <w:tblPr/>
  </w:style>
  <w:style w:type="character" w:styleId="Pladsholdertekst">
    <w:name w:val="Placeholder Text"/>
    <w:basedOn w:val="Standardskrifttypeiafsnit"/>
    <w:uiPriority w:val="99"/>
    <w:semiHidden/>
    <w:rsid w:val="00062F6F"/>
    <w:rPr>
      <w:color w:val="808080"/>
    </w:rPr>
  </w:style>
  <w:style w:type="paragraph" w:styleId="Listeafsnit">
    <w:name w:val="List Paragraph"/>
    <w:basedOn w:val="Normal"/>
    <w:uiPriority w:val="34"/>
    <w:qFormat/>
    <w:rsid w:val="00D116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1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epinion.dk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nhcm2010\Desktop\Tabular%20Landscape%20Template_V2%200_new_A4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EB2C3A"/>
      </a:dk2>
      <a:lt2>
        <a:srgbClr val="EEECE1"/>
      </a:lt2>
      <a:accent1>
        <a:srgbClr val="E3323D"/>
      </a:accent1>
      <a:accent2>
        <a:srgbClr val="54B948"/>
      </a:accent2>
      <a:accent3>
        <a:srgbClr val="2ABDBB"/>
      </a:accent3>
      <a:accent4>
        <a:srgbClr val="BCD631"/>
      </a:accent4>
      <a:accent5>
        <a:srgbClr val="F36C21"/>
      </a:accent5>
      <a:accent6>
        <a:srgbClr val="EE2B77"/>
      </a:accent6>
      <a:hlink>
        <a:srgbClr val="EB2C3A"/>
      </a:hlink>
      <a:folHlink>
        <a:srgbClr val="C00000"/>
      </a:folHlink>
    </a:clrScheme>
    <a:fontScheme name="Epinion 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nks xmlns="9D3D4CCF-BC54-4C74-A939-D395B479F4B9" xsi:nil="true"/>
    <Status xmlns="9D3D4CCF-BC54-4C74-A939-D395B479F4B9">Draft</Status>
    <Owner xmlns="9D3D4CCF-BC54-4C74-A939-D395B479F4B9">
      <UserInfo>
        <DisplayName/>
        <AccountId xsi:nil="true"/>
        <AccountType/>
      </UserInfo>
    </Own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oject Site Document" ma:contentTypeID="0x0101008A98423170284BEEB635F43C3CF4E98B00E92EC4731FF0D547B6AFDB92A1D6A4DF" ma:contentTypeVersion="0" ma:contentTypeDescription="" ma:contentTypeScope="" ma:versionID="2da2b068546b399448a8f7f42c4f731e">
  <xsd:schema xmlns:xsd="http://www.w3.org/2001/XMLSchema" xmlns:xs="http://www.w3.org/2001/XMLSchema" xmlns:p="http://schemas.microsoft.com/office/2006/metadata/properties" xmlns:ns2="9D3D4CCF-BC54-4C74-A939-D395B479F4B9" targetNamespace="http://schemas.microsoft.com/office/2006/metadata/properties" ma:root="true" ma:fieldsID="43e4b08deee11a6cfac85c304656bdc4" ns2:_="">
    <xsd:import namespace="9D3D4CCF-BC54-4C74-A939-D395B479F4B9"/>
    <xsd:element name="properties">
      <xsd:complexType>
        <xsd:sequence>
          <xsd:element name="documentManagement">
            <xsd:complexType>
              <xsd:all>
                <xsd:element ref="ns2:Owner" minOccurs="0"/>
                <xsd:element ref="ns2:Status" minOccurs="0"/>
                <xsd:element ref="ns2:Link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D4CCF-BC54-4C74-A939-D395B479F4B9" elementFormDefault="qualified">
    <xsd:import namespace="http://schemas.microsoft.com/office/2006/documentManagement/types"/>
    <xsd:import namespace="http://schemas.microsoft.com/office/infopath/2007/PartnerControls"/>
    <xsd:element name="Owner" ma:index="8" nillable="true" ma:displayName="Owner" ma:list="UserInfo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9" nillable="true" ma:displayName="Status" ma:default="Draft" ma:internalName="Status">
      <xsd:simpleType>
        <xsd:restriction base="dms:Choice">
          <xsd:enumeration value="Draft"/>
          <xsd:enumeration value="Ready For Review"/>
          <xsd:enumeration value="Final"/>
        </xsd:restriction>
      </xsd:simpleType>
    </xsd:element>
    <xsd:element name="Links" ma:index="10" nillable="true" ma:displayName="Links" ma:internalName="Link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1BB72-DFE6-4B50-A386-4B48503D19E9}">
  <ds:schemaRefs>
    <ds:schemaRef ds:uri="http://schemas.microsoft.com/office/2006/metadata/properties"/>
    <ds:schemaRef ds:uri="http://schemas.microsoft.com/office/infopath/2007/PartnerControls"/>
    <ds:schemaRef ds:uri="9D3D4CCF-BC54-4C74-A939-D395B479F4B9"/>
  </ds:schemaRefs>
</ds:datastoreItem>
</file>

<file path=customXml/itemProps2.xml><?xml version="1.0" encoding="utf-8"?>
<ds:datastoreItem xmlns:ds="http://schemas.openxmlformats.org/officeDocument/2006/customXml" ds:itemID="{60DD7B31-7AD0-4BAD-B185-DA9358F88F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524DAF-54CC-4305-A546-12926A615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D4CCF-BC54-4C74-A939-D395B479F4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2A6DE9-1449-4216-AA92-618C0832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Tabular Landscape Template_V2 0_new_A4.dotx</Template>
  <TotalTime>0</TotalTime>
  <Pages>11</Pages>
  <Words>921</Words>
  <Characters>5625</Characters>
  <Application>Microsoft Office Word</Application>
  <DocSecurity>0</DocSecurity>
  <Lines>46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Capacent</Company>
  <LinksUpToDate>false</LinksUpToDate>
  <CharactersWithSpaces>6533</CharactersWithSpaces>
  <SharedDoc>false</SharedDoc>
  <HLinks>
    <vt:vector size="48" baseType="variant">
      <vt:variant>
        <vt:i4>6488141</vt:i4>
      </vt:variant>
      <vt:variant>
        <vt:i4>36</vt:i4>
      </vt:variant>
      <vt:variant>
        <vt:i4>0</vt:i4>
      </vt:variant>
      <vt:variant>
        <vt:i4>5</vt:i4>
      </vt:variant>
      <vt:variant>
        <vt:lpwstr>mailto:SAIGON@EPINION.DK</vt:lpwstr>
      </vt:variant>
      <vt:variant>
        <vt:lpwstr/>
      </vt:variant>
      <vt:variant>
        <vt:i4>6422611</vt:i4>
      </vt:variant>
      <vt:variant>
        <vt:i4>33</vt:i4>
      </vt:variant>
      <vt:variant>
        <vt:i4>0</vt:i4>
      </vt:variant>
      <vt:variant>
        <vt:i4>5</vt:i4>
      </vt:variant>
      <vt:variant>
        <vt:lpwstr>mailto:TV@EPINION.DK</vt:lpwstr>
      </vt:variant>
      <vt:variant>
        <vt:lpwstr/>
      </vt:variant>
      <vt:variant>
        <vt:i4>1572908</vt:i4>
      </vt:variant>
      <vt:variant>
        <vt:i4>30</vt:i4>
      </vt:variant>
      <vt:variant>
        <vt:i4>0</vt:i4>
      </vt:variant>
      <vt:variant>
        <vt:i4>5</vt:i4>
      </vt:variant>
      <vt:variant>
        <vt:lpwstr>mailto:TYA@EPINION.DK</vt:lpwstr>
      </vt:variant>
      <vt:variant>
        <vt:lpwstr/>
      </vt:variant>
      <vt:variant>
        <vt:i4>7012452</vt:i4>
      </vt:variant>
      <vt:variant>
        <vt:i4>27</vt:i4>
      </vt:variant>
      <vt:variant>
        <vt:i4>0</vt:i4>
      </vt:variant>
      <vt:variant>
        <vt:i4>5</vt:i4>
      </vt:variant>
      <vt:variant>
        <vt:lpwstr>http://www.epinion.dk/</vt:lpwstr>
      </vt:variant>
      <vt:variant>
        <vt:lpwstr/>
      </vt:variant>
      <vt:variant>
        <vt:i4>1769524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_Toc272407481</vt:lpwstr>
      </vt:variant>
      <vt:variant>
        <vt:i4>1769524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_Toc272407480</vt:lpwstr>
      </vt:variant>
      <vt:variant>
        <vt:i4>1310772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_Toc272407479</vt:lpwstr>
      </vt:variant>
      <vt:variant>
        <vt:i4>1310772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_Toc272407478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vnhcm2010</dc:creator>
  <cp:lastModifiedBy>Ulla Winther</cp:lastModifiedBy>
  <cp:revision>2</cp:revision>
  <cp:lastPrinted>2015-02-13T07:48:00Z</cp:lastPrinted>
  <dcterms:created xsi:type="dcterms:W3CDTF">2015-02-24T13:05:00Z</dcterms:created>
  <dcterms:modified xsi:type="dcterms:W3CDTF">2015-02-24T13:05:00Z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0x0101008A98423170284BEEB635F43C3CF4E98B00E92EC4731FF0D547B6AFDB92A1D6A4DF</vt:lpwstr>
  </property>
</Properties>
</file>